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5D47" w14:textId="1EE31CBA" w:rsidR="00426E8C" w:rsidRPr="00F144F6" w:rsidRDefault="00AD14A5" w:rsidP="00EB4178">
      <w:pPr>
        <w:ind w:right="566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RESERVATIONSGESUCH </w:t>
      </w:r>
      <w:r w:rsidR="00590B63">
        <w:rPr>
          <w:rFonts w:asciiTheme="minorHAnsi" w:hAnsiTheme="minorHAnsi"/>
          <w:b/>
          <w:sz w:val="32"/>
          <w:szCs w:val="32"/>
        </w:rPr>
        <w:t xml:space="preserve">AULA  </w:t>
      </w:r>
      <w:r w:rsidR="005A1700">
        <w:rPr>
          <w:rFonts w:asciiTheme="minorHAnsi" w:hAnsiTheme="minorHAnsi"/>
          <w:b/>
          <w:sz w:val="32"/>
          <w:szCs w:val="32"/>
        </w:rPr>
        <w:t xml:space="preserve">-  </w:t>
      </w:r>
      <w:r w:rsidR="0051265C" w:rsidRPr="00042BC7">
        <w:rPr>
          <w:rFonts w:asciiTheme="minorHAnsi" w:hAnsiTheme="minorHAnsi"/>
          <w:b/>
          <w:color w:val="FF0000"/>
          <w:sz w:val="32"/>
          <w:szCs w:val="32"/>
        </w:rPr>
        <w:t>Regelmässige Benutzung</w:t>
      </w:r>
    </w:p>
    <w:p w14:paraId="1684CCA6" w14:textId="48943733" w:rsidR="00590B63" w:rsidRDefault="00590B63" w:rsidP="00EB4178">
      <w:pPr>
        <w:tabs>
          <w:tab w:val="left" w:pos="6660"/>
        </w:tabs>
        <w:ind w:right="566"/>
        <w:rPr>
          <w:rFonts w:asciiTheme="minorHAnsi" w:hAnsiTheme="minorHAnsi"/>
          <w:bCs/>
        </w:rPr>
      </w:pPr>
      <w:r w:rsidRPr="00590B63">
        <w:rPr>
          <w:rFonts w:asciiTheme="minorHAnsi" w:hAnsiTheme="minorHAnsi"/>
          <w:bCs/>
        </w:rPr>
        <w:t xml:space="preserve">Das Gesuch ist spätestens </w:t>
      </w:r>
      <w:r w:rsidR="0051265C" w:rsidRPr="005A1700">
        <w:rPr>
          <w:rFonts w:asciiTheme="minorHAnsi" w:hAnsiTheme="minorHAnsi"/>
          <w:b/>
        </w:rPr>
        <w:t>1</w:t>
      </w:r>
      <w:r w:rsidRPr="00590B63">
        <w:rPr>
          <w:rFonts w:asciiTheme="minorHAnsi" w:hAnsiTheme="minorHAnsi"/>
          <w:b/>
        </w:rPr>
        <w:t xml:space="preserve"> </w:t>
      </w:r>
      <w:r w:rsidR="0051265C">
        <w:rPr>
          <w:rFonts w:asciiTheme="minorHAnsi" w:hAnsiTheme="minorHAnsi"/>
          <w:b/>
        </w:rPr>
        <w:t>Monat</w:t>
      </w:r>
      <w:r w:rsidRPr="00590B63">
        <w:rPr>
          <w:rFonts w:asciiTheme="minorHAnsi" w:hAnsiTheme="minorHAnsi"/>
          <w:bCs/>
        </w:rPr>
        <w:t xml:space="preserve"> vor d</w:t>
      </w:r>
      <w:r w:rsidR="00C1550D">
        <w:rPr>
          <w:rFonts w:asciiTheme="minorHAnsi" w:hAnsiTheme="minorHAnsi"/>
          <w:bCs/>
        </w:rPr>
        <w:t>er ersten Benützung</w:t>
      </w:r>
      <w:r w:rsidRPr="00590B63">
        <w:rPr>
          <w:rFonts w:asciiTheme="minorHAnsi" w:hAnsiTheme="minorHAnsi"/>
          <w:bCs/>
        </w:rPr>
        <w:t xml:space="preserve"> beim Schulsekretariat einzureichen</w:t>
      </w:r>
      <w:r w:rsidR="005A1700">
        <w:rPr>
          <w:rFonts w:asciiTheme="minorHAnsi" w:hAnsiTheme="minorHAnsi"/>
          <w:bCs/>
        </w:rPr>
        <w:t>.</w:t>
      </w:r>
    </w:p>
    <w:p w14:paraId="403DC4F0" w14:textId="77777777" w:rsidR="00F930A1" w:rsidRDefault="00F930A1" w:rsidP="00EB4178">
      <w:pPr>
        <w:tabs>
          <w:tab w:val="left" w:pos="6660"/>
        </w:tabs>
        <w:ind w:right="566"/>
        <w:rPr>
          <w:rFonts w:asciiTheme="minorHAnsi" w:hAnsiTheme="minorHAnsi"/>
          <w:bCs/>
        </w:rPr>
      </w:pPr>
    </w:p>
    <w:tbl>
      <w:tblPr>
        <w:tblStyle w:val="Tabellenrast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9119B4" w14:paraId="209FED54" w14:textId="77777777" w:rsidTr="004E6F1B">
        <w:tc>
          <w:tcPr>
            <w:tcW w:w="2235" w:type="dxa"/>
          </w:tcPr>
          <w:p w14:paraId="581BBA53" w14:textId="77777777" w:rsidR="009119B4" w:rsidRDefault="009119B4" w:rsidP="009119B4">
            <w:pPr>
              <w:tabs>
                <w:tab w:val="left" w:pos="6660"/>
              </w:tabs>
              <w:ind w:hanging="105"/>
              <w:rPr>
                <w:rFonts w:asciiTheme="minorHAnsi" w:hAnsiTheme="minorHAnsi"/>
                <w:b/>
              </w:rPr>
            </w:pPr>
            <w:r w:rsidRPr="00C8120F">
              <w:rPr>
                <w:rFonts w:asciiTheme="minorHAnsi" w:hAnsiTheme="minorHAnsi"/>
                <w:b/>
                <w:sz w:val="24"/>
                <w:szCs w:val="24"/>
              </w:rPr>
              <w:t>Verein / Firma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3AC7DE17" w14:textId="77777777" w:rsidR="009119B4" w:rsidRDefault="009119B4" w:rsidP="004E6F1B">
            <w:pPr>
              <w:tabs>
                <w:tab w:val="left" w:pos="6660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0" w:name="Text64"/>
            <w:r>
              <w:rPr>
                <w:rFonts w:asciiTheme="minorHAnsi" w:hAnsiTheme="minorHAnsi"/>
                <w:b/>
              </w:rPr>
              <w:instrText xml:space="preserve"> FORMTEXT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  <w:noProof/>
              </w:rPr>
              <w:t> </w:t>
            </w:r>
            <w:r>
              <w:rPr>
                <w:rFonts w:asciiTheme="minorHAnsi" w:hAnsiTheme="minorHAnsi"/>
                <w:b/>
              </w:rPr>
              <w:fldChar w:fldCharType="end"/>
            </w:r>
            <w:bookmarkEnd w:id="0"/>
          </w:p>
        </w:tc>
      </w:tr>
    </w:tbl>
    <w:p w14:paraId="1C5CCF45" w14:textId="77777777" w:rsidR="009119B4" w:rsidRPr="00590B63" w:rsidRDefault="009119B4" w:rsidP="00EB4178">
      <w:pPr>
        <w:tabs>
          <w:tab w:val="left" w:pos="6660"/>
        </w:tabs>
        <w:ind w:right="566"/>
        <w:rPr>
          <w:rFonts w:asciiTheme="minorHAnsi" w:hAnsiTheme="minorHAnsi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930A1" w14:paraId="29A984EA" w14:textId="77777777" w:rsidTr="003B2E82">
        <w:tc>
          <w:tcPr>
            <w:tcW w:w="9628" w:type="dxa"/>
            <w:shd w:val="clear" w:color="auto" w:fill="DAEEF3" w:themeFill="accent5" w:themeFillTint="33"/>
          </w:tcPr>
          <w:p w14:paraId="58755E25" w14:textId="398083D6" w:rsidR="00F930A1" w:rsidRDefault="00F930A1" w:rsidP="00ED5AF8">
            <w:pPr>
              <w:tabs>
                <w:tab w:val="left" w:pos="1843"/>
                <w:tab w:val="left" w:pos="4678"/>
                <w:tab w:val="left" w:pos="5245"/>
              </w:tabs>
              <w:spacing w:before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r>
              <w:rPr>
                <w:rFonts w:asciiTheme="minorHAnsi" w:hAnsiTheme="minorHAnsi"/>
                <w:b/>
              </w:rPr>
              <w:t xml:space="preserve">  Einheimische</w:t>
            </w:r>
            <w:r>
              <w:rPr>
                <w:rFonts w:asciiTheme="minorHAnsi" w:hAnsiTheme="minorHAnsi"/>
                <w:b/>
              </w:rPr>
              <w:tab/>
            </w: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r>
              <w:rPr>
                <w:rFonts w:asciiTheme="minorHAnsi" w:hAnsiTheme="minorHAnsi"/>
                <w:b/>
              </w:rPr>
              <w:t xml:space="preserve">  Anlass ohne kommerzielle Nutzung</w:t>
            </w:r>
            <w:r>
              <w:rPr>
                <w:rFonts w:asciiTheme="minorHAnsi" w:hAnsiTheme="minorHAnsi"/>
                <w:b/>
              </w:rPr>
              <w:tab/>
            </w: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r>
              <w:rPr>
                <w:rFonts w:asciiTheme="minorHAnsi" w:hAnsiTheme="minorHAnsi"/>
                <w:b/>
              </w:rPr>
              <w:t xml:space="preserve">  Anlass mit kommerzieller Nutzung</w:t>
            </w:r>
          </w:p>
        </w:tc>
      </w:tr>
      <w:tr w:rsidR="00F930A1" w14:paraId="6D1DE7B2" w14:textId="77777777" w:rsidTr="003B2E82">
        <w:tc>
          <w:tcPr>
            <w:tcW w:w="9628" w:type="dxa"/>
            <w:shd w:val="clear" w:color="auto" w:fill="EAF1DD" w:themeFill="accent3" w:themeFillTint="33"/>
          </w:tcPr>
          <w:p w14:paraId="675CC5D2" w14:textId="5DDAF3C6" w:rsidR="00F930A1" w:rsidRDefault="00F930A1" w:rsidP="00ED5AF8">
            <w:pPr>
              <w:tabs>
                <w:tab w:val="left" w:pos="1843"/>
                <w:tab w:val="left" w:pos="4678"/>
                <w:tab w:val="left" w:pos="5245"/>
              </w:tabs>
              <w:spacing w:before="12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r>
              <w:rPr>
                <w:rFonts w:asciiTheme="minorHAnsi" w:hAnsiTheme="minorHAnsi"/>
                <w:b/>
              </w:rPr>
              <w:t xml:space="preserve">  Auswärtige</w:t>
            </w:r>
            <w:r>
              <w:rPr>
                <w:rFonts w:asciiTheme="minorHAnsi" w:hAnsiTheme="minorHAnsi"/>
                <w:b/>
              </w:rPr>
              <w:tab/>
            </w: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r>
              <w:rPr>
                <w:rFonts w:asciiTheme="minorHAnsi" w:hAnsiTheme="minorHAnsi"/>
                <w:b/>
              </w:rPr>
              <w:t xml:space="preserve">  Anlass ohne kommerzielle Nutzung</w:t>
            </w:r>
            <w:r>
              <w:rPr>
                <w:rFonts w:asciiTheme="minorHAnsi" w:hAnsiTheme="minorHAnsi"/>
                <w:b/>
              </w:rPr>
              <w:tab/>
            </w: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r>
              <w:rPr>
                <w:rFonts w:asciiTheme="minorHAnsi" w:hAnsiTheme="minorHAnsi"/>
                <w:b/>
              </w:rPr>
              <w:t xml:space="preserve">  Anlass mit kommerzieller Nutzung</w:t>
            </w:r>
          </w:p>
        </w:tc>
      </w:tr>
    </w:tbl>
    <w:p w14:paraId="4C5F0BBF" w14:textId="77777777" w:rsidR="00224C5B" w:rsidRDefault="00224C5B" w:rsidP="00D70A61">
      <w:pPr>
        <w:tabs>
          <w:tab w:val="left" w:pos="6660"/>
        </w:tabs>
        <w:ind w:right="23"/>
        <w:rPr>
          <w:rFonts w:asciiTheme="minorHAnsi" w:hAnsiTheme="minorHAnsi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855"/>
        <w:gridCol w:w="94"/>
        <w:gridCol w:w="1603"/>
        <w:gridCol w:w="573"/>
        <w:gridCol w:w="1167"/>
        <w:gridCol w:w="689"/>
        <w:gridCol w:w="82"/>
        <w:gridCol w:w="2416"/>
      </w:tblGrid>
      <w:tr w:rsidR="00224C5B" w:rsidRPr="00224C5B" w14:paraId="17F1DD3A" w14:textId="77777777" w:rsidTr="00A85B33">
        <w:tc>
          <w:tcPr>
            <w:tcW w:w="2664" w:type="dxa"/>
            <w:gridSpan w:val="2"/>
          </w:tcPr>
          <w:p w14:paraId="75527DFE" w14:textId="77777777" w:rsidR="00224C5B" w:rsidRPr="00224C5B" w:rsidRDefault="00224C5B" w:rsidP="005A1700">
            <w:pPr>
              <w:tabs>
                <w:tab w:val="left" w:pos="6660"/>
              </w:tabs>
              <w:spacing w:after="120"/>
              <w:ind w:left="-110" w:right="23"/>
              <w:rPr>
                <w:rFonts w:asciiTheme="minorHAnsi" w:hAnsiTheme="minorHAnsi"/>
                <w:b/>
              </w:rPr>
            </w:pPr>
            <w:r w:rsidRPr="00224C5B">
              <w:rPr>
                <w:rFonts w:asciiTheme="minorHAnsi" w:hAnsiTheme="minorHAnsi"/>
                <w:b/>
              </w:rPr>
              <w:t>Präsidium</w:t>
            </w:r>
            <w:r w:rsidR="00AD14A5">
              <w:rPr>
                <w:rFonts w:asciiTheme="minorHAnsi" w:hAnsiTheme="minorHAnsi"/>
                <w:b/>
              </w:rPr>
              <w:t>/Kontaktperson</w:t>
            </w:r>
            <w:r w:rsidRPr="00224C5B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1697" w:type="dxa"/>
            <w:gridSpan w:val="2"/>
            <w:shd w:val="clear" w:color="auto" w:fill="FFFFFF" w:themeFill="background1"/>
          </w:tcPr>
          <w:p w14:paraId="78B870C8" w14:textId="77777777" w:rsidR="00224C5B" w:rsidRPr="00224C5B" w:rsidRDefault="00224C5B" w:rsidP="00A37315">
            <w:pPr>
              <w:tabs>
                <w:tab w:val="left" w:pos="6660"/>
              </w:tabs>
              <w:spacing w:after="120"/>
              <w:ind w:right="23"/>
              <w:rPr>
                <w:rFonts w:asciiTheme="minorHAnsi" w:hAnsiTheme="minorHAnsi"/>
                <w:b/>
              </w:rPr>
            </w:pPr>
          </w:p>
        </w:tc>
        <w:tc>
          <w:tcPr>
            <w:tcW w:w="2511" w:type="dxa"/>
            <w:gridSpan w:val="4"/>
          </w:tcPr>
          <w:p w14:paraId="56CB9E11" w14:textId="77777777" w:rsidR="00224C5B" w:rsidRPr="00224C5B" w:rsidRDefault="00224C5B" w:rsidP="00A37315">
            <w:pPr>
              <w:tabs>
                <w:tab w:val="left" w:pos="6660"/>
              </w:tabs>
              <w:spacing w:after="120"/>
              <w:ind w:right="23"/>
              <w:rPr>
                <w:rFonts w:asciiTheme="minorHAnsi" w:hAnsiTheme="minorHAnsi"/>
                <w:b/>
              </w:rPr>
            </w:pPr>
            <w:r w:rsidRPr="00224C5B">
              <w:rPr>
                <w:rFonts w:asciiTheme="minorHAnsi" w:hAnsiTheme="minorHAnsi"/>
                <w:b/>
              </w:rPr>
              <w:t>Rechnungsadresse:</w:t>
            </w:r>
          </w:p>
        </w:tc>
        <w:tc>
          <w:tcPr>
            <w:tcW w:w="2416" w:type="dxa"/>
            <w:shd w:val="clear" w:color="auto" w:fill="FFFFFF" w:themeFill="background1"/>
          </w:tcPr>
          <w:p w14:paraId="5C7BE44A" w14:textId="77777777" w:rsidR="00224C5B" w:rsidRPr="00224C5B" w:rsidRDefault="00224C5B" w:rsidP="00A37315">
            <w:pPr>
              <w:tabs>
                <w:tab w:val="left" w:pos="6660"/>
              </w:tabs>
              <w:spacing w:after="120"/>
              <w:ind w:right="23"/>
              <w:rPr>
                <w:rFonts w:asciiTheme="minorHAnsi" w:hAnsiTheme="minorHAnsi"/>
                <w:b/>
              </w:rPr>
            </w:pPr>
          </w:p>
        </w:tc>
      </w:tr>
      <w:tr w:rsidR="00224C5B" w:rsidRPr="003D652B" w14:paraId="3E0466AE" w14:textId="77777777" w:rsidTr="00A85B33">
        <w:tc>
          <w:tcPr>
            <w:tcW w:w="1809" w:type="dxa"/>
          </w:tcPr>
          <w:p w14:paraId="34C0B497" w14:textId="22AB5CC2" w:rsidR="00224C5B" w:rsidRPr="003D652B" w:rsidRDefault="00224C5B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Name/Vorna</w:t>
            </w:r>
            <w:r w:rsidR="001A692F">
              <w:rPr>
                <w:rFonts w:asciiTheme="minorHAnsi" w:hAnsiTheme="minorHAnsi"/>
              </w:rPr>
              <w:t>me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</w:tcPr>
          <w:p w14:paraId="5FDCD95F" w14:textId="245DAA9E" w:rsidR="00224C5B" w:rsidRPr="00BA0ADE" w:rsidRDefault="00CE40D3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 w:rsidR="009119B4">
              <w:rPr>
                <w:rFonts w:asciiTheme="minorHAnsi" w:hAnsiTheme="minorHAnsi"/>
              </w:rPr>
              <w:t> </w:t>
            </w:r>
            <w:r w:rsidR="009119B4">
              <w:rPr>
                <w:rFonts w:asciiTheme="minorHAnsi" w:hAnsiTheme="minorHAnsi"/>
              </w:rPr>
              <w:t> </w:t>
            </w:r>
            <w:r w:rsidR="009119B4">
              <w:rPr>
                <w:rFonts w:asciiTheme="minorHAnsi" w:hAnsiTheme="minorHAnsi"/>
              </w:rPr>
              <w:t> </w:t>
            </w:r>
            <w:r w:rsidR="009119B4">
              <w:rPr>
                <w:rFonts w:asciiTheme="minorHAnsi" w:hAnsiTheme="minorHAnsi"/>
              </w:rPr>
              <w:t> </w:t>
            </w:r>
            <w:r w:rsidR="009119B4"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40" w:type="dxa"/>
            <w:gridSpan w:val="2"/>
          </w:tcPr>
          <w:p w14:paraId="368C0D85" w14:textId="77777777" w:rsidR="00224C5B" w:rsidRPr="003D652B" w:rsidRDefault="00224C5B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Name/Vorname:</w:t>
            </w:r>
          </w:p>
        </w:tc>
        <w:tc>
          <w:tcPr>
            <w:tcW w:w="3187" w:type="dxa"/>
            <w:gridSpan w:val="3"/>
            <w:shd w:val="clear" w:color="auto" w:fill="D9D9D9" w:themeFill="background1" w:themeFillShade="D9"/>
          </w:tcPr>
          <w:p w14:paraId="35EF7265" w14:textId="77777777" w:rsidR="00224C5B" w:rsidRPr="003D652B" w:rsidRDefault="00224C5B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  <w:tr w:rsidR="00224C5B" w:rsidRPr="003D652B" w14:paraId="4BF746B9" w14:textId="77777777" w:rsidTr="00A85B33">
        <w:trPr>
          <w:trHeight w:hRule="exact" w:val="113"/>
        </w:trPr>
        <w:tc>
          <w:tcPr>
            <w:tcW w:w="1809" w:type="dxa"/>
            <w:shd w:val="clear" w:color="auto" w:fill="FFFFFF" w:themeFill="background1"/>
          </w:tcPr>
          <w:p w14:paraId="49E400D2" w14:textId="77777777" w:rsidR="00224C5B" w:rsidRDefault="00224C5B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2552" w:type="dxa"/>
            <w:gridSpan w:val="3"/>
            <w:shd w:val="clear" w:color="auto" w:fill="FFFFFF" w:themeFill="background1"/>
          </w:tcPr>
          <w:p w14:paraId="4B004970" w14:textId="77777777" w:rsidR="00224C5B" w:rsidRPr="00BA0ADE" w:rsidRDefault="00224C5B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1740" w:type="dxa"/>
            <w:gridSpan w:val="2"/>
            <w:shd w:val="clear" w:color="auto" w:fill="FFFFFF" w:themeFill="background1"/>
          </w:tcPr>
          <w:p w14:paraId="650E1CA9" w14:textId="77777777" w:rsidR="00224C5B" w:rsidRDefault="00224C5B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3187" w:type="dxa"/>
            <w:gridSpan w:val="3"/>
            <w:shd w:val="clear" w:color="auto" w:fill="FFFFFF" w:themeFill="background1"/>
          </w:tcPr>
          <w:p w14:paraId="696E6A77" w14:textId="77777777" w:rsidR="00224C5B" w:rsidRPr="003D652B" w:rsidRDefault="00224C5B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</w:tr>
      <w:tr w:rsidR="003D652B" w:rsidRPr="003D652B" w14:paraId="60EE0293" w14:textId="77777777" w:rsidTr="00A85B33">
        <w:tc>
          <w:tcPr>
            <w:tcW w:w="1809" w:type="dxa"/>
          </w:tcPr>
          <w:p w14:paraId="68610BD5" w14:textId="77777777" w:rsidR="003D652B" w:rsidRPr="003D652B" w:rsidRDefault="003D652B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Strasse: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</w:tcPr>
          <w:p w14:paraId="6E0FE868" w14:textId="77777777" w:rsidR="003D652B" w:rsidRPr="00BA0ADE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" w:name="Text41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"/>
          </w:p>
        </w:tc>
        <w:tc>
          <w:tcPr>
            <w:tcW w:w="1740" w:type="dxa"/>
            <w:gridSpan w:val="2"/>
          </w:tcPr>
          <w:p w14:paraId="7353CB8C" w14:textId="77777777" w:rsidR="003D652B" w:rsidRPr="003D652B" w:rsidRDefault="00224C5B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Strasse</w:t>
            </w:r>
            <w:r w:rsidR="003D652B">
              <w:rPr>
                <w:rFonts w:asciiTheme="minorHAnsi" w:hAnsiTheme="minorHAnsi"/>
              </w:rPr>
              <w:t>:</w:t>
            </w:r>
          </w:p>
        </w:tc>
        <w:tc>
          <w:tcPr>
            <w:tcW w:w="3187" w:type="dxa"/>
            <w:gridSpan w:val="3"/>
            <w:shd w:val="clear" w:color="auto" w:fill="D9D9D9" w:themeFill="background1" w:themeFillShade="D9"/>
          </w:tcPr>
          <w:p w14:paraId="70B4BE1B" w14:textId="77777777" w:rsidR="003D652B" w:rsidRPr="003D652B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2"/>
          </w:p>
        </w:tc>
      </w:tr>
      <w:tr w:rsidR="007E2554" w:rsidRPr="003D652B" w14:paraId="3460B65F" w14:textId="77777777" w:rsidTr="00A85B33">
        <w:trPr>
          <w:trHeight w:hRule="exact" w:val="113"/>
        </w:trPr>
        <w:tc>
          <w:tcPr>
            <w:tcW w:w="1809" w:type="dxa"/>
            <w:shd w:val="clear" w:color="auto" w:fill="FFFFFF" w:themeFill="background1"/>
          </w:tcPr>
          <w:p w14:paraId="25E5A97B" w14:textId="77777777" w:rsidR="007E2554" w:rsidRDefault="007E2554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2552" w:type="dxa"/>
            <w:gridSpan w:val="3"/>
            <w:shd w:val="clear" w:color="auto" w:fill="FFFFFF" w:themeFill="background1"/>
          </w:tcPr>
          <w:p w14:paraId="76A3929F" w14:textId="77777777" w:rsidR="007E2554" w:rsidRPr="00BA0ADE" w:rsidRDefault="007E2554" w:rsidP="001E5AD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1740" w:type="dxa"/>
            <w:gridSpan w:val="2"/>
            <w:shd w:val="clear" w:color="auto" w:fill="FFFFFF" w:themeFill="background1"/>
          </w:tcPr>
          <w:p w14:paraId="7C3CCDC7" w14:textId="77777777" w:rsidR="007E2554" w:rsidRDefault="007E2554" w:rsidP="001E5AD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3187" w:type="dxa"/>
            <w:gridSpan w:val="3"/>
            <w:shd w:val="clear" w:color="auto" w:fill="FFFFFF" w:themeFill="background1"/>
          </w:tcPr>
          <w:p w14:paraId="43AF3A69" w14:textId="77777777" w:rsidR="007E2554" w:rsidRPr="003D652B" w:rsidRDefault="007E2554" w:rsidP="001E5AD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</w:tr>
      <w:tr w:rsidR="003D652B" w:rsidRPr="003D652B" w14:paraId="3A75213B" w14:textId="77777777" w:rsidTr="00A85B33">
        <w:tc>
          <w:tcPr>
            <w:tcW w:w="1809" w:type="dxa"/>
          </w:tcPr>
          <w:p w14:paraId="7D412762" w14:textId="77777777" w:rsidR="003D652B" w:rsidRPr="003D652B" w:rsidRDefault="00224C5B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PLZ/Wohnort</w:t>
            </w:r>
            <w:r w:rsidR="003D652B">
              <w:rPr>
                <w:rFonts w:asciiTheme="minorHAnsi" w:hAnsiTheme="minorHAnsi"/>
              </w:rPr>
              <w:t>: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</w:tcPr>
          <w:p w14:paraId="4790E8BE" w14:textId="77777777" w:rsidR="003D652B" w:rsidRPr="003D652B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" w:name="Text49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3"/>
          </w:p>
        </w:tc>
        <w:tc>
          <w:tcPr>
            <w:tcW w:w="1740" w:type="dxa"/>
            <w:gridSpan w:val="2"/>
          </w:tcPr>
          <w:p w14:paraId="1D3D8A88" w14:textId="77777777" w:rsidR="003D652B" w:rsidRPr="003D652B" w:rsidRDefault="00224C5B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PLZ/Wohnort</w:t>
            </w:r>
            <w:r w:rsidR="003D652B">
              <w:rPr>
                <w:rFonts w:asciiTheme="minorHAnsi" w:hAnsiTheme="minorHAnsi"/>
              </w:rPr>
              <w:t>:</w:t>
            </w:r>
          </w:p>
        </w:tc>
        <w:tc>
          <w:tcPr>
            <w:tcW w:w="3187" w:type="dxa"/>
            <w:gridSpan w:val="3"/>
            <w:shd w:val="clear" w:color="auto" w:fill="D9D9D9" w:themeFill="background1" w:themeFillShade="D9"/>
          </w:tcPr>
          <w:p w14:paraId="5CF83E26" w14:textId="77777777" w:rsidR="003D652B" w:rsidRPr="003D652B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" w:name="Text46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4"/>
          </w:p>
        </w:tc>
      </w:tr>
      <w:tr w:rsidR="00D70A61" w:rsidRPr="003D652B" w14:paraId="2AEED34D" w14:textId="77777777" w:rsidTr="00A85B33">
        <w:trPr>
          <w:trHeight w:hRule="exact" w:val="113"/>
        </w:trPr>
        <w:tc>
          <w:tcPr>
            <w:tcW w:w="1809" w:type="dxa"/>
            <w:shd w:val="clear" w:color="auto" w:fill="FFFFFF" w:themeFill="background1"/>
          </w:tcPr>
          <w:p w14:paraId="3A889DB7" w14:textId="77777777" w:rsidR="00D70A61" w:rsidRDefault="00D70A61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2552" w:type="dxa"/>
            <w:gridSpan w:val="3"/>
            <w:shd w:val="clear" w:color="auto" w:fill="FFFFFF" w:themeFill="background1"/>
          </w:tcPr>
          <w:p w14:paraId="261741AF" w14:textId="77777777" w:rsidR="00D70A61" w:rsidRPr="003D652B" w:rsidRDefault="00D70A61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1740" w:type="dxa"/>
            <w:gridSpan w:val="2"/>
            <w:shd w:val="clear" w:color="auto" w:fill="FFFFFF" w:themeFill="background1"/>
          </w:tcPr>
          <w:p w14:paraId="653FA5FF" w14:textId="77777777" w:rsidR="00D70A61" w:rsidRDefault="00D70A61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3187" w:type="dxa"/>
            <w:gridSpan w:val="3"/>
            <w:shd w:val="clear" w:color="auto" w:fill="FFFFFF" w:themeFill="background1"/>
          </w:tcPr>
          <w:p w14:paraId="55D01628" w14:textId="77777777" w:rsidR="00D70A61" w:rsidRPr="003D652B" w:rsidRDefault="00D70A61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</w:tr>
      <w:tr w:rsidR="003D652B" w:rsidRPr="003D652B" w14:paraId="3D178ECB" w14:textId="77777777" w:rsidTr="00A85B33">
        <w:tc>
          <w:tcPr>
            <w:tcW w:w="1809" w:type="dxa"/>
          </w:tcPr>
          <w:p w14:paraId="272CF17D" w14:textId="77777777" w:rsidR="003D652B" w:rsidRPr="003D652B" w:rsidRDefault="003D652B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Telefon: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</w:tcPr>
          <w:p w14:paraId="02390AF3" w14:textId="77777777" w:rsidR="003D652B" w:rsidRPr="003D652B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" w:name="Text50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5"/>
          </w:p>
        </w:tc>
        <w:tc>
          <w:tcPr>
            <w:tcW w:w="1740" w:type="dxa"/>
            <w:gridSpan w:val="2"/>
          </w:tcPr>
          <w:p w14:paraId="6165CB24" w14:textId="77777777" w:rsidR="003D652B" w:rsidRPr="003D652B" w:rsidRDefault="00224C5B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</w:t>
            </w:r>
            <w:r w:rsidR="003D652B">
              <w:rPr>
                <w:rFonts w:asciiTheme="minorHAnsi" w:hAnsiTheme="minorHAnsi"/>
              </w:rPr>
              <w:t>:</w:t>
            </w:r>
          </w:p>
        </w:tc>
        <w:tc>
          <w:tcPr>
            <w:tcW w:w="3187" w:type="dxa"/>
            <w:gridSpan w:val="3"/>
            <w:shd w:val="clear" w:color="auto" w:fill="D9D9D9" w:themeFill="background1" w:themeFillShade="D9"/>
          </w:tcPr>
          <w:p w14:paraId="192F0D22" w14:textId="77777777" w:rsidR="003D652B" w:rsidRPr="003D652B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" w:name="Text47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6"/>
          </w:p>
        </w:tc>
      </w:tr>
      <w:tr w:rsidR="00DF5287" w:rsidRPr="003D652B" w14:paraId="6AE65FD3" w14:textId="77777777" w:rsidTr="00A85B33">
        <w:trPr>
          <w:trHeight w:hRule="exact" w:val="113"/>
        </w:trPr>
        <w:tc>
          <w:tcPr>
            <w:tcW w:w="1809" w:type="dxa"/>
            <w:shd w:val="clear" w:color="auto" w:fill="FFFFFF" w:themeFill="background1"/>
          </w:tcPr>
          <w:p w14:paraId="4BCDD97D" w14:textId="77777777" w:rsidR="00DF5287" w:rsidRDefault="00DF5287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2552" w:type="dxa"/>
            <w:gridSpan w:val="3"/>
            <w:shd w:val="clear" w:color="auto" w:fill="FFFFFF" w:themeFill="background1"/>
          </w:tcPr>
          <w:p w14:paraId="331D5EC9" w14:textId="77777777" w:rsidR="00DF5287" w:rsidRPr="003D652B" w:rsidRDefault="00DF5287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1740" w:type="dxa"/>
            <w:gridSpan w:val="2"/>
            <w:shd w:val="clear" w:color="auto" w:fill="FFFFFF" w:themeFill="background1"/>
          </w:tcPr>
          <w:p w14:paraId="08CA1EB6" w14:textId="77777777" w:rsidR="00DF5287" w:rsidRDefault="00DF5287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3187" w:type="dxa"/>
            <w:gridSpan w:val="3"/>
            <w:shd w:val="clear" w:color="auto" w:fill="FFFFFF" w:themeFill="background1"/>
          </w:tcPr>
          <w:p w14:paraId="4D08EFDA" w14:textId="77777777" w:rsidR="00DF5287" w:rsidRPr="003D652B" w:rsidRDefault="00DF5287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</w:tr>
      <w:tr w:rsidR="00DF5287" w:rsidRPr="003D652B" w14:paraId="0C899FC2" w14:textId="77777777" w:rsidTr="00A85B33">
        <w:tc>
          <w:tcPr>
            <w:tcW w:w="1809" w:type="dxa"/>
          </w:tcPr>
          <w:p w14:paraId="22F7157E" w14:textId="77777777" w:rsidR="00DF5287" w:rsidRPr="003D652B" w:rsidRDefault="00DF5287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Mobile: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</w:tcPr>
          <w:p w14:paraId="7C0055B7" w14:textId="77777777" w:rsidR="00DF5287" w:rsidRPr="003D652B" w:rsidRDefault="00DF5287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40" w:type="dxa"/>
            <w:gridSpan w:val="2"/>
          </w:tcPr>
          <w:p w14:paraId="33E5509B" w14:textId="77777777" w:rsidR="00DF5287" w:rsidRPr="003D652B" w:rsidRDefault="00DF5287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Mobile:</w:t>
            </w:r>
          </w:p>
        </w:tc>
        <w:tc>
          <w:tcPr>
            <w:tcW w:w="3187" w:type="dxa"/>
            <w:gridSpan w:val="3"/>
            <w:shd w:val="clear" w:color="auto" w:fill="D9D9D9" w:themeFill="background1" w:themeFillShade="D9"/>
          </w:tcPr>
          <w:p w14:paraId="7F521F59" w14:textId="77777777" w:rsidR="00DF5287" w:rsidRPr="003D652B" w:rsidRDefault="00DF5287" w:rsidP="00C8120F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  <w:tr w:rsidR="00D70A61" w:rsidRPr="003D652B" w14:paraId="300714CF" w14:textId="77777777" w:rsidTr="00A85B33">
        <w:trPr>
          <w:trHeight w:hRule="exact" w:val="113"/>
        </w:trPr>
        <w:tc>
          <w:tcPr>
            <w:tcW w:w="1809" w:type="dxa"/>
            <w:shd w:val="clear" w:color="auto" w:fill="FFFFFF" w:themeFill="background1"/>
          </w:tcPr>
          <w:p w14:paraId="16C283DC" w14:textId="77777777" w:rsidR="00D70A61" w:rsidRDefault="00D70A61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2552" w:type="dxa"/>
            <w:gridSpan w:val="3"/>
            <w:shd w:val="clear" w:color="auto" w:fill="FFFFFF" w:themeFill="background1"/>
          </w:tcPr>
          <w:p w14:paraId="3F49531B" w14:textId="77777777" w:rsidR="00D70A61" w:rsidRPr="003D652B" w:rsidRDefault="00D70A61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1740" w:type="dxa"/>
            <w:gridSpan w:val="2"/>
            <w:shd w:val="clear" w:color="auto" w:fill="FFFFFF" w:themeFill="background1"/>
          </w:tcPr>
          <w:p w14:paraId="7B0617E2" w14:textId="77777777" w:rsidR="00D70A61" w:rsidRDefault="00D70A61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3187" w:type="dxa"/>
            <w:gridSpan w:val="3"/>
            <w:shd w:val="clear" w:color="auto" w:fill="FFFFFF" w:themeFill="background1"/>
          </w:tcPr>
          <w:p w14:paraId="33CF3A94" w14:textId="77777777" w:rsidR="00D70A61" w:rsidRPr="003D652B" w:rsidRDefault="00D70A61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</w:tr>
      <w:tr w:rsidR="003D652B" w:rsidRPr="003D652B" w14:paraId="3385C37D" w14:textId="77777777" w:rsidTr="00A85B33">
        <w:tc>
          <w:tcPr>
            <w:tcW w:w="1809" w:type="dxa"/>
          </w:tcPr>
          <w:p w14:paraId="1AB62943" w14:textId="2B438342" w:rsidR="003D652B" w:rsidRPr="003D652B" w:rsidRDefault="00F731D0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  <w:r w:rsidR="003D652B">
              <w:rPr>
                <w:rFonts w:asciiTheme="minorHAnsi" w:hAnsiTheme="minorHAnsi"/>
              </w:rPr>
              <w:t>:</w:t>
            </w:r>
          </w:p>
        </w:tc>
        <w:tc>
          <w:tcPr>
            <w:tcW w:w="2552" w:type="dxa"/>
            <w:gridSpan w:val="3"/>
            <w:shd w:val="clear" w:color="auto" w:fill="D9D9D9" w:themeFill="background1" w:themeFillShade="D9"/>
          </w:tcPr>
          <w:p w14:paraId="59599D92" w14:textId="77777777" w:rsidR="003D652B" w:rsidRPr="003D652B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7" w:name="Text51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7"/>
          </w:p>
        </w:tc>
        <w:tc>
          <w:tcPr>
            <w:tcW w:w="1740" w:type="dxa"/>
            <w:gridSpan w:val="2"/>
          </w:tcPr>
          <w:p w14:paraId="5DFEC6A6" w14:textId="3E11ED51" w:rsidR="003D652B" w:rsidRPr="003D652B" w:rsidRDefault="00F731D0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  <w:r w:rsidR="003D652B">
              <w:rPr>
                <w:rFonts w:asciiTheme="minorHAnsi" w:hAnsiTheme="minorHAnsi"/>
              </w:rPr>
              <w:t>:</w:t>
            </w:r>
          </w:p>
        </w:tc>
        <w:tc>
          <w:tcPr>
            <w:tcW w:w="3187" w:type="dxa"/>
            <w:gridSpan w:val="3"/>
            <w:shd w:val="clear" w:color="auto" w:fill="D9D9D9" w:themeFill="background1" w:themeFillShade="D9"/>
          </w:tcPr>
          <w:p w14:paraId="1217BBA1" w14:textId="77777777" w:rsidR="003D652B" w:rsidRPr="003D652B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" w:name="Text48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8"/>
          </w:p>
        </w:tc>
      </w:tr>
      <w:tr w:rsidR="00380AB5" w:rsidRPr="003D652B" w14:paraId="010CAC06" w14:textId="77777777" w:rsidTr="00A85B33">
        <w:tc>
          <w:tcPr>
            <w:tcW w:w="2758" w:type="dxa"/>
            <w:gridSpan w:val="3"/>
          </w:tcPr>
          <w:p w14:paraId="2DA96E80" w14:textId="77777777" w:rsidR="00380AB5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2"/>
            <w:shd w:val="clear" w:color="auto" w:fill="FFFFFF" w:themeFill="background1"/>
          </w:tcPr>
          <w:p w14:paraId="5800E10A" w14:textId="77777777" w:rsidR="00380AB5" w:rsidRPr="00423C08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14:paraId="34C633D8" w14:textId="77777777" w:rsidR="00380AB5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2498" w:type="dxa"/>
            <w:gridSpan w:val="2"/>
            <w:shd w:val="clear" w:color="auto" w:fill="FFFFFF" w:themeFill="background1"/>
          </w:tcPr>
          <w:p w14:paraId="32BFBEEF" w14:textId="77777777" w:rsidR="00380AB5" w:rsidRDefault="00380AB5" w:rsidP="00D70A6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</w:tr>
    </w:tbl>
    <w:p w14:paraId="5E300372" w14:textId="77777777" w:rsidR="00746C10" w:rsidRPr="0067055B" w:rsidRDefault="00C8120F" w:rsidP="00D70A61">
      <w:pPr>
        <w:ind w:right="23"/>
        <w:rPr>
          <w:rFonts w:asciiTheme="minorHAnsi" w:hAnsiTheme="minorHAnsi"/>
        </w:rPr>
      </w:pPr>
      <w:r>
        <w:rPr>
          <w:rFonts w:asciiTheme="minorHAnsi" w:hAnsiTheme="minorHAnsi"/>
          <w:b/>
          <w:sz w:val="24"/>
          <w:szCs w:val="24"/>
        </w:rPr>
        <w:t>Belegung</w:t>
      </w:r>
      <w:r w:rsidR="0067055B">
        <w:rPr>
          <w:rFonts w:asciiTheme="minorHAnsi" w:hAnsiTheme="minorHAnsi"/>
          <w:b/>
          <w:sz w:val="24"/>
          <w:szCs w:val="24"/>
        </w:rPr>
        <w:t xml:space="preserve">   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0"/>
        <w:gridCol w:w="69"/>
        <w:gridCol w:w="787"/>
        <w:gridCol w:w="1623"/>
        <w:gridCol w:w="153"/>
        <w:gridCol w:w="698"/>
        <w:gridCol w:w="1158"/>
        <w:gridCol w:w="447"/>
        <w:gridCol w:w="2505"/>
        <w:gridCol w:w="108"/>
      </w:tblGrid>
      <w:tr w:rsidR="00CB3EE3" w:rsidRPr="003D652B" w14:paraId="6DC8382F" w14:textId="77777777" w:rsidTr="00D432AE">
        <w:trPr>
          <w:trHeight w:hRule="exact" w:val="113"/>
        </w:trPr>
        <w:tc>
          <w:tcPr>
            <w:tcW w:w="1740" w:type="dxa"/>
            <w:shd w:val="clear" w:color="auto" w:fill="FFFFFF" w:themeFill="background1"/>
          </w:tcPr>
          <w:p w14:paraId="73011F21" w14:textId="77777777" w:rsidR="00CB3EE3" w:rsidRDefault="00CB3EE3" w:rsidP="00D432AE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bookmarkStart w:id="9" w:name="_Hlk135815236"/>
          </w:p>
        </w:tc>
        <w:tc>
          <w:tcPr>
            <w:tcW w:w="2632" w:type="dxa"/>
            <w:gridSpan w:val="4"/>
            <w:shd w:val="clear" w:color="auto" w:fill="FFFFFF" w:themeFill="background1"/>
          </w:tcPr>
          <w:p w14:paraId="0D141DD1" w14:textId="77777777" w:rsidR="00CB3EE3" w:rsidRPr="00BA0ADE" w:rsidRDefault="00CB3EE3" w:rsidP="00D432AE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1856" w:type="dxa"/>
            <w:gridSpan w:val="2"/>
            <w:shd w:val="clear" w:color="auto" w:fill="FFFFFF" w:themeFill="background1"/>
          </w:tcPr>
          <w:p w14:paraId="57C892E5" w14:textId="77777777" w:rsidR="00CB3EE3" w:rsidRDefault="00CB3EE3" w:rsidP="00D432AE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3060" w:type="dxa"/>
            <w:gridSpan w:val="3"/>
            <w:shd w:val="clear" w:color="auto" w:fill="FFFFFF" w:themeFill="background1"/>
          </w:tcPr>
          <w:p w14:paraId="44B84F55" w14:textId="77777777" w:rsidR="00CB3EE3" w:rsidRPr="003D652B" w:rsidRDefault="00CB3EE3" w:rsidP="00D432AE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</w:tr>
      <w:tr w:rsidR="003202C1" w:rsidRPr="00380AB5" w14:paraId="3B822C3E" w14:textId="77777777" w:rsidTr="00131EB4">
        <w:trPr>
          <w:gridAfter w:val="1"/>
          <w:wAfter w:w="108" w:type="dxa"/>
        </w:trPr>
        <w:tc>
          <w:tcPr>
            <w:tcW w:w="1809" w:type="dxa"/>
            <w:gridSpan w:val="2"/>
          </w:tcPr>
          <w:p w14:paraId="352047C7" w14:textId="3377A7B7" w:rsidR="003202C1" w:rsidRPr="00380AB5" w:rsidRDefault="003202C1" w:rsidP="005A1700">
            <w:pPr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Wochentag: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14:paraId="326E7BEE" w14:textId="4790142C" w:rsidR="003202C1" w:rsidRPr="00380AB5" w:rsidRDefault="003202C1" w:rsidP="003202C1">
            <w:pPr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456" w:type="dxa"/>
            <w:gridSpan w:val="4"/>
          </w:tcPr>
          <w:p w14:paraId="53951CBF" w14:textId="77777777" w:rsidR="003202C1" w:rsidRPr="00380AB5" w:rsidRDefault="003202C1" w:rsidP="003202C1">
            <w:pPr>
              <w:ind w:right="23"/>
              <w:rPr>
                <w:rFonts w:asciiTheme="minorHAnsi" w:hAnsiTheme="minorHAnsi"/>
              </w:rPr>
            </w:pPr>
          </w:p>
        </w:tc>
        <w:tc>
          <w:tcPr>
            <w:tcW w:w="2505" w:type="dxa"/>
          </w:tcPr>
          <w:p w14:paraId="1A7CA993" w14:textId="77777777" w:rsidR="003202C1" w:rsidRDefault="003202C1" w:rsidP="003202C1">
            <w:pPr>
              <w:ind w:right="23"/>
              <w:rPr>
                <w:rFonts w:asciiTheme="minorHAnsi" w:hAnsiTheme="minorHAnsi"/>
              </w:rPr>
            </w:pPr>
          </w:p>
        </w:tc>
      </w:tr>
      <w:bookmarkEnd w:id="9"/>
      <w:tr w:rsidR="003202C1" w:rsidRPr="003D652B" w14:paraId="7A13D3DD" w14:textId="77777777" w:rsidTr="00CB3EE3">
        <w:trPr>
          <w:trHeight w:hRule="exact" w:val="113"/>
        </w:trPr>
        <w:tc>
          <w:tcPr>
            <w:tcW w:w="1740" w:type="dxa"/>
            <w:shd w:val="clear" w:color="auto" w:fill="FFFFFF" w:themeFill="background1"/>
          </w:tcPr>
          <w:p w14:paraId="0BE81713" w14:textId="77777777" w:rsidR="003202C1" w:rsidRDefault="003202C1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2632" w:type="dxa"/>
            <w:gridSpan w:val="4"/>
            <w:shd w:val="clear" w:color="auto" w:fill="FFFFFF" w:themeFill="background1"/>
          </w:tcPr>
          <w:p w14:paraId="61C9F17E" w14:textId="77777777" w:rsidR="003202C1" w:rsidRPr="00BA0ADE" w:rsidRDefault="003202C1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1856" w:type="dxa"/>
            <w:gridSpan w:val="2"/>
            <w:shd w:val="clear" w:color="auto" w:fill="FFFFFF" w:themeFill="background1"/>
          </w:tcPr>
          <w:p w14:paraId="1B425474" w14:textId="77777777" w:rsidR="003202C1" w:rsidRDefault="003202C1" w:rsidP="003202C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3060" w:type="dxa"/>
            <w:gridSpan w:val="3"/>
            <w:shd w:val="clear" w:color="auto" w:fill="FFFFFF" w:themeFill="background1"/>
          </w:tcPr>
          <w:p w14:paraId="5AAEAC46" w14:textId="77777777" w:rsidR="003202C1" w:rsidRPr="003D652B" w:rsidRDefault="003202C1" w:rsidP="003202C1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</w:tr>
      <w:tr w:rsidR="00D34A80" w:rsidRPr="003D652B" w14:paraId="614F3DE0" w14:textId="77777777" w:rsidTr="00027AD2">
        <w:trPr>
          <w:gridAfter w:val="2"/>
          <w:wAfter w:w="2613" w:type="dxa"/>
        </w:trPr>
        <w:tc>
          <w:tcPr>
            <w:tcW w:w="1809" w:type="dxa"/>
            <w:gridSpan w:val="2"/>
          </w:tcPr>
          <w:p w14:paraId="72704ECF" w14:textId="77777777" w:rsidR="00D34A80" w:rsidRPr="003D652B" w:rsidRDefault="00D34A80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Zeit:</w:t>
            </w:r>
          </w:p>
        </w:tc>
        <w:tc>
          <w:tcPr>
            <w:tcW w:w="787" w:type="dxa"/>
          </w:tcPr>
          <w:p w14:paraId="598C599A" w14:textId="77777777" w:rsidR="00D34A80" w:rsidRPr="003D652B" w:rsidRDefault="00D34A80" w:rsidP="00D34A80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von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14:paraId="78565344" w14:textId="77777777" w:rsidR="00D34A80" w:rsidRPr="003D652B" w:rsidRDefault="00131EB4" w:rsidP="00D34A80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0" w:name="Text61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0"/>
          </w:p>
        </w:tc>
        <w:tc>
          <w:tcPr>
            <w:tcW w:w="851" w:type="dxa"/>
            <w:gridSpan w:val="2"/>
          </w:tcPr>
          <w:p w14:paraId="22C54E3E" w14:textId="77777777" w:rsidR="00D34A80" w:rsidRDefault="00A903D4" w:rsidP="00D34A80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bis</w:t>
            </w:r>
          </w:p>
        </w:tc>
        <w:tc>
          <w:tcPr>
            <w:tcW w:w="1605" w:type="dxa"/>
            <w:gridSpan w:val="2"/>
            <w:shd w:val="clear" w:color="auto" w:fill="D9D9D9" w:themeFill="background1" w:themeFillShade="D9"/>
          </w:tcPr>
          <w:p w14:paraId="065761CA" w14:textId="77777777" w:rsidR="00D34A80" w:rsidRPr="003D652B" w:rsidRDefault="00131EB4" w:rsidP="00D34A80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1" w:name="Text62"/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bookmarkEnd w:id="11"/>
          </w:p>
        </w:tc>
      </w:tr>
      <w:tr w:rsidR="00027AD2" w:rsidRPr="003D652B" w14:paraId="598458AA" w14:textId="77777777" w:rsidTr="00CB3EE3">
        <w:trPr>
          <w:trHeight w:hRule="exact" w:val="113"/>
        </w:trPr>
        <w:tc>
          <w:tcPr>
            <w:tcW w:w="1740" w:type="dxa"/>
            <w:shd w:val="clear" w:color="auto" w:fill="FFFFFF" w:themeFill="background1"/>
          </w:tcPr>
          <w:p w14:paraId="38059CC2" w14:textId="77777777" w:rsidR="00027AD2" w:rsidRDefault="00027AD2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2632" w:type="dxa"/>
            <w:gridSpan w:val="4"/>
            <w:shd w:val="clear" w:color="auto" w:fill="FFFFFF" w:themeFill="background1"/>
          </w:tcPr>
          <w:p w14:paraId="4A5B84E9" w14:textId="77777777" w:rsidR="00027AD2" w:rsidRPr="00BA0ADE" w:rsidRDefault="00027AD2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1856" w:type="dxa"/>
            <w:gridSpan w:val="2"/>
            <w:shd w:val="clear" w:color="auto" w:fill="FFFFFF" w:themeFill="background1"/>
          </w:tcPr>
          <w:p w14:paraId="3406AE98" w14:textId="77777777" w:rsidR="00027AD2" w:rsidRDefault="00027AD2" w:rsidP="00027AD2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  <w:tc>
          <w:tcPr>
            <w:tcW w:w="3060" w:type="dxa"/>
            <w:gridSpan w:val="3"/>
            <w:shd w:val="clear" w:color="auto" w:fill="FFFFFF" w:themeFill="background1"/>
          </w:tcPr>
          <w:p w14:paraId="7F64CFC9" w14:textId="77777777" w:rsidR="00027AD2" w:rsidRPr="003D652B" w:rsidRDefault="00027AD2" w:rsidP="00027AD2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</w:p>
        </w:tc>
      </w:tr>
      <w:tr w:rsidR="00EF5F86" w:rsidRPr="00380AB5" w14:paraId="318EEFD2" w14:textId="77777777" w:rsidTr="00B72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8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EA318" w14:textId="335CE9C5" w:rsidR="00EF5F86" w:rsidRPr="00380AB5" w:rsidRDefault="00EF5F86" w:rsidP="005A1700">
            <w:pPr>
              <w:spacing w:line="276" w:lineRule="auto"/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Dauer: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3BA0A" w14:textId="749592F6" w:rsidR="00EF5F86" w:rsidRPr="00B72E62" w:rsidRDefault="00EF5F86" w:rsidP="00EF5F86">
            <w:pPr>
              <w:tabs>
                <w:tab w:val="left" w:pos="588"/>
              </w:tabs>
              <w:spacing w:line="276" w:lineRule="auto"/>
              <w:ind w:right="23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r>
              <w:rPr>
                <w:rFonts w:asciiTheme="minorHAnsi" w:hAnsiTheme="minorHAnsi"/>
                <w:b/>
              </w:rPr>
              <w:tab/>
            </w:r>
            <w:r w:rsidRPr="00B72E62">
              <w:rPr>
                <w:rFonts w:asciiTheme="minorHAnsi" w:hAnsiTheme="minorHAnsi"/>
                <w:bCs/>
              </w:rPr>
              <w:t>ein Semester</w:t>
            </w:r>
          </w:p>
        </w:tc>
        <w:tc>
          <w:tcPr>
            <w:tcW w:w="2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65082B" w14:textId="2933DA3C" w:rsidR="00EF5F86" w:rsidRPr="00B72E62" w:rsidRDefault="00EF5F86" w:rsidP="00EF5F86">
            <w:pPr>
              <w:tabs>
                <w:tab w:val="left" w:pos="588"/>
              </w:tabs>
              <w:spacing w:line="276" w:lineRule="auto"/>
              <w:ind w:right="23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r>
              <w:rPr>
                <w:rFonts w:asciiTheme="minorHAnsi" w:hAnsiTheme="minorHAnsi"/>
                <w:b/>
              </w:rPr>
              <w:tab/>
            </w:r>
            <w:r w:rsidRPr="00B72E62">
              <w:rPr>
                <w:rFonts w:asciiTheme="minorHAnsi" w:hAnsiTheme="minorHAnsi"/>
                <w:bCs/>
              </w:rPr>
              <w:t>bis auf weiteres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14:paraId="1DF74140" w14:textId="4E69318C" w:rsidR="00EF5F86" w:rsidRDefault="00EF5F86" w:rsidP="00EF5F86">
            <w:pPr>
              <w:ind w:right="23"/>
              <w:rPr>
                <w:rFonts w:asciiTheme="minorHAnsi" w:hAnsiTheme="minorHAnsi"/>
              </w:rPr>
            </w:pPr>
          </w:p>
        </w:tc>
      </w:tr>
      <w:tr w:rsidR="00A55E3A" w:rsidRPr="00BA0ADE" w14:paraId="3A49952D" w14:textId="77777777" w:rsidTr="00EE57D0">
        <w:trPr>
          <w:gridAfter w:val="5"/>
          <w:wAfter w:w="4916" w:type="dxa"/>
          <w:trHeight w:hRule="exact" w:val="113"/>
        </w:trPr>
        <w:tc>
          <w:tcPr>
            <w:tcW w:w="1740" w:type="dxa"/>
            <w:shd w:val="clear" w:color="auto" w:fill="FFFFFF" w:themeFill="background1"/>
          </w:tcPr>
          <w:p w14:paraId="5C49665F" w14:textId="77777777" w:rsidR="00A55E3A" w:rsidRDefault="00A55E3A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2632" w:type="dxa"/>
            <w:gridSpan w:val="4"/>
            <w:shd w:val="clear" w:color="auto" w:fill="FFFFFF" w:themeFill="background1"/>
          </w:tcPr>
          <w:p w14:paraId="06E92BFF" w14:textId="77777777" w:rsidR="00A55E3A" w:rsidRPr="00BA0ADE" w:rsidRDefault="00A55E3A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</w:tr>
      <w:tr w:rsidR="00A55E3A" w:rsidRPr="003D652B" w14:paraId="6D45E4DC" w14:textId="77777777" w:rsidTr="00EE57D0">
        <w:trPr>
          <w:gridAfter w:val="6"/>
          <w:wAfter w:w="5069" w:type="dxa"/>
        </w:trPr>
        <w:tc>
          <w:tcPr>
            <w:tcW w:w="1809" w:type="dxa"/>
            <w:gridSpan w:val="2"/>
          </w:tcPr>
          <w:p w14:paraId="790D1B6D" w14:textId="282DA4CA" w:rsidR="00A55E3A" w:rsidRPr="003D652B" w:rsidRDefault="00A55E3A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Beginn:</w:t>
            </w:r>
          </w:p>
        </w:tc>
        <w:tc>
          <w:tcPr>
            <w:tcW w:w="787" w:type="dxa"/>
          </w:tcPr>
          <w:p w14:paraId="06E22B8C" w14:textId="00927968" w:rsidR="00A55E3A" w:rsidRPr="003D652B" w:rsidRDefault="00A55E3A" w:rsidP="00EE57D0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ab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14:paraId="2DAD5295" w14:textId="77777777" w:rsidR="00A55E3A" w:rsidRPr="003D652B" w:rsidRDefault="00A55E3A" w:rsidP="00EE57D0">
            <w:pPr>
              <w:tabs>
                <w:tab w:val="left" w:pos="6660"/>
              </w:tabs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  <w:tr w:rsidR="00A55E3A" w:rsidRPr="00BA0ADE" w14:paraId="5121A35F" w14:textId="77777777" w:rsidTr="00EE57D0">
        <w:trPr>
          <w:gridAfter w:val="5"/>
          <w:wAfter w:w="4916" w:type="dxa"/>
          <w:trHeight w:hRule="exact" w:val="113"/>
        </w:trPr>
        <w:tc>
          <w:tcPr>
            <w:tcW w:w="1740" w:type="dxa"/>
            <w:shd w:val="clear" w:color="auto" w:fill="FFFFFF" w:themeFill="background1"/>
          </w:tcPr>
          <w:p w14:paraId="1EAE9204" w14:textId="77777777" w:rsidR="00A55E3A" w:rsidRDefault="00A55E3A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  <w:tc>
          <w:tcPr>
            <w:tcW w:w="2632" w:type="dxa"/>
            <w:gridSpan w:val="4"/>
            <w:shd w:val="clear" w:color="auto" w:fill="FFFFFF" w:themeFill="background1"/>
          </w:tcPr>
          <w:p w14:paraId="2A24641E" w14:textId="77777777" w:rsidR="00A55E3A" w:rsidRPr="00BA0ADE" w:rsidRDefault="00A55E3A" w:rsidP="005A1700">
            <w:pPr>
              <w:tabs>
                <w:tab w:val="left" w:pos="6660"/>
              </w:tabs>
              <w:ind w:left="-110" w:right="23"/>
              <w:rPr>
                <w:rFonts w:asciiTheme="minorHAnsi" w:hAnsiTheme="minorHAnsi"/>
              </w:rPr>
            </w:pPr>
          </w:p>
        </w:tc>
      </w:tr>
      <w:tr w:rsidR="00A55E3A" w:rsidRPr="00380AB5" w14:paraId="5A4D19F2" w14:textId="77777777" w:rsidTr="00EE57D0">
        <w:trPr>
          <w:gridAfter w:val="6"/>
          <w:wAfter w:w="5069" w:type="dxa"/>
        </w:trPr>
        <w:tc>
          <w:tcPr>
            <w:tcW w:w="1809" w:type="dxa"/>
            <w:gridSpan w:val="2"/>
          </w:tcPr>
          <w:p w14:paraId="12855080" w14:textId="064AFFBB" w:rsidR="00A55E3A" w:rsidRPr="00380AB5" w:rsidRDefault="00A55E3A" w:rsidP="005A1700">
            <w:pPr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Bemerkungen: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14:paraId="1F6E01F0" w14:textId="77777777" w:rsidR="00A55E3A" w:rsidRPr="00380AB5" w:rsidRDefault="00A55E3A" w:rsidP="00EE57D0">
            <w:pPr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</w:tbl>
    <w:p w14:paraId="1E47CCAF" w14:textId="77777777" w:rsidR="00EF5F86" w:rsidRDefault="00EF5F86" w:rsidP="00D70A61">
      <w:pPr>
        <w:ind w:right="23"/>
        <w:rPr>
          <w:rFonts w:asciiTheme="minorHAnsi" w:hAnsiTheme="minorHAnsi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027AD2" w14:paraId="4D625245" w14:textId="77777777" w:rsidTr="00CA130C">
        <w:tc>
          <w:tcPr>
            <w:tcW w:w="4606" w:type="dxa"/>
          </w:tcPr>
          <w:p w14:paraId="4B977C1B" w14:textId="7D69C09C" w:rsidR="00027AD2" w:rsidRDefault="00027AD2" w:rsidP="005A1700">
            <w:pPr>
              <w:tabs>
                <w:tab w:val="left" w:pos="588"/>
              </w:tabs>
              <w:ind w:left="-110" w:righ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5"/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bookmarkEnd w:id="12"/>
            <w:r>
              <w:rPr>
                <w:rFonts w:asciiTheme="minorHAnsi" w:hAnsiTheme="minorHAnsi"/>
                <w:b/>
              </w:rPr>
              <w:tab/>
            </w:r>
            <w:r w:rsidR="00B2246C">
              <w:rPr>
                <w:rFonts w:asciiTheme="minorHAnsi" w:hAnsiTheme="minorHAnsi"/>
                <w:b/>
              </w:rPr>
              <w:t>Aula</w:t>
            </w:r>
          </w:p>
          <w:p w14:paraId="0D80E823" w14:textId="64B1994B" w:rsidR="00027AD2" w:rsidRDefault="00027AD2" w:rsidP="005A1700">
            <w:pPr>
              <w:tabs>
                <w:tab w:val="left" w:pos="588"/>
              </w:tabs>
              <w:ind w:left="-110" w:righ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8"/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bookmarkEnd w:id="13"/>
            <w:r>
              <w:rPr>
                <w:rFonts w:asciiTheme="minorHAnsi" w:hAnsiTheme="minorHAnsi"/>
                <w:b/>
              </w:rPr>
              <w:tab/>
            </w:r>
            <w:r w:rsidR="00B2246C">
              <w:rPr>
                <w:rFonts w:asciiTheme="minorHAnsi" w:hAnsiTheme="minorHAnsi"/>
                <w:b/>
              </w:rPr>
              <w:t>Bühne inkl. Tech. Einrichtung</w:t>
            </w:r>
          </w:p>
          <w:p w14:paraId="25562F67" w14:textId="432E51EB" w:rsidR="00027AD2" w:rsidRDefault="00027AD2" w:rsidP="005A1700">
            <w:pPr>
              <w:tabs>
                <w:tab w:val="left" w:pos="588"/>
              </w:tabs>
              <w:ind w:left="-110" w:righ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9"/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bookmarkEnd w:id="14"/>
            <w:r>
              <w:rPr>
                <w:rFonts w:asciiTheme="minorHAnsi" w:hAnsiTheme="minorHAnsi"/>
                <w:b/>
              </w:rPr>
              <w:tab/>
            </w:r>
            <w:r w:rsidR="00B2246C">
              <w:rPr>
                <w:rFonts w:asciiTheme="minorHAnsi" w:hAnsiTheme="minorHAnsi"/>
                <w:b/>
              </w:rPr>
              <w:t>Office</w:t>
            </w:r>
          </w:p>
          <w:p w14:paraId="76654E18" w14:textId="32D82D22" w:rsidR="00027AD2" w:rsidRDefault="00027AD2" w:rsidP="005A1700">
            <w:pPr>
              <w:tabs>
                <w:tab w:val="left" w:pos="588"/>
              </w:tabs>
              <w:ind w:left="-110" w:righ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0"/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bookmarkEnd w:id="15"/>
            <w:r>
              <w:rPr>
                <w:rFonts w:asciiTheme="minorHAnsi" w:hAnsiTheme="minorHAnsi"/>
                <w:b/>
              </w:rPr>
              <w:tab/>
            </w:r>
            <w:r w:rsidR="00B2246C">
              <w:rPr>
                <w:rFonts w:asciiTheme="minorHAnsi" w:hAnsiTheme="minorHAnsi"/>
                <w:b/>
              </w:rPr>
              <w:t>Foyer</w:t>
            </w:r>
          </w:p>
          <w:p w14:paraId="2771DA18" w14:textId="0954B698" w:rsidR="00027AD2" w:rsidRDefault="00027AD2" w:rsidP="005A1700">
            <w:pPr>
              <w:tabs>
                <w:tab w:val="left" w:pos="588"/>
              </w:tabs>
              <w:ind w:left="-110" w:righ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31"/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bookmarkEnd w:id="16"/>
            <w:r>
              <w:rPr>
                <w:rFonts w:asciiTheme="minorHAnsi" w:hAnsiTheme="minorHAnsi"/>
                <w:b/>
              </w:rPr>
              <w:tab/>
            </w:r>
            <w:r w:rsidR="00B2246C">
              <w:rPr>
                <w:rFonts w:asciiTheme="minorHAnsi" w:hAnsiTheme="minorHAnsi"/>
                <w:b/>
              </w:rPr>
              <w:t>Garderoben</w:t>
            </w:r>
          </w:p>
          <w:p w14:paraId="55C8896F" w14:textId="38F0CA39" w:rsidR="00876865" w:rsidRDefault="00876865" w:rsidP="005A1700">
            <w:pPr>
              <w:tabs>
                <w:tab w:val="left" w:pos="588"/>
              </w:tabs>
              <w:ind w:left="-110" w:right="23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45"/>
            <w:r>
              <w:rPr>
                <w:rFonts w:asciiTheme="minorHAnsi" w:hAnsiTheme="minorHAnsi"/>
                <w:b/>
              </w:rPr>
              <w:instrText xml:space="preserve"> FORMCHECKBOX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>
              <w:rPr>
                <w:rFonts w:asciiTheme="minorHAnsi" w:hAnsiTheme="minorHAnsi"/>
                <w:b/>
              </w:rPr>
              <w:fldChar w:fldCharType="end"/>
            </w:r>
            <w:bookmarkEnd w:id="17"/>
            <w:r>
              <w:rPr>
                <w:rFonts w:asciiTheme="minorHAnsi" w:hAnsiTheme="minorHAnsi"/>
                <w:b/>
              </w:rPr>
              <w:tab/>
            </w:r>
            <w:r w:rsidR="00B2246C">
              <w:rPr>
                <w:rFonts w:asciiTheme="minorHAnsi" w:hAnsiTheme="minorHAnsi"/>
                <w:b/>
              </w:rPr>
              <w:t>Vorplatz</w:t>
            </w:r>
          </w:p>
        </w:tc>
        <w:tc>
          <w:tcPr>
            <w:tcW w:w="4606" w:type="dxa"/>
          </w:tcPr>
          <w:p w14:paraId="55A245F3" w14:textId="77777777" w:rsidR="00876865" w:rsidRDefault="00876865" w:rsidP="00D51556">
            <w:pPr>
              <w:tabs>
                <w:tab w:val="left" w:pos="639"/>
              </w:tabs>
              <w:ind w:right="23"/>
              <w:rPr>
                <w:rFonts w:asciiTheme="minorHAnsi" w:hAnsiTheme="minorHAnsi"/>
                <w:b/>
              </w:rPr>
            </w:pPr>
          </w:p>
        </w:tc>
      </w:tr>
    </w:tbl>
    <w:p w14:paraId="4FFAF67C" w14:textId="77777777" w:rsidR="00C8120F" w:rsidRDefault="00C8120F" w:rsidP="00D70A61">
      <w:pPr>
        <w:ind w:right="23"/>
        <w:rPr>
          <w:rFonts w:asciiTheme="minorHAnsi" w:hAnsiTheme="minorHAnsi"/>
          <w:b/>
        </w:rPr>
      </w:pPr>
    </w:p>
    <w:p w14:paraId="69CECF95" w14:textId="5235B784" w:rsidR="00C8120F" w:rsidRPr="0076098F" w:rsidRDefault="0076098F" w:rsidP="00D70A61">
      <w:pPr>
        <w:ind w:right="23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Das Mietverhältnis kann von beiden Parteien bei einer Kündigungsfrist von </w:t>
      </w:r>
      <w:r w:rsidR="00C26C57">
        <w:rPr>
          <w:rFonts w:asciiTheme="minorHAnsi" w:hAnsiTheme="minorHAnsi"/>
        </w:rPr>
        <w:t>3</w:t>
      </w:r>
      <w:r>
        <w:rPr>
          <w:rFonts w:asciiTheme="minorHAnsi" w:hAnsiTheme="minorHAnsi"/>
        </w:rPr>
        <w:t xml:space="preserve"> Monat</w:t>
      </w:r>
      <w:r w:rsidR="005A1700">
        <w:rPr>
          <w:rFonts w:asciiTheme="minorHAnsi" w:hAnsiTheme="minorHAnsi"/>
        </w:rPr>
        <w:t>en</w:t>
      </w:r>
      <w:r>
        <w:rPr>
          <w:rFonts w:asciiTheme="minorHAnsi" w:hAnsiTheme="minorHAnsi"/>
        </w:rPr>
        <w:t xml:space="preserve"> aufgelöst werden.</w:t>
      </w:r>
    </w:p>
    <w:p w14:paraId="4B978E3D" w14:textId="77777777" w:rsidR="00C1550D" w:rsidRDefault="00C1550D" w:rsidP="00C1550D">
      <w:pPr>
        <w:rPr>
          <w:rFonts w:asciiTheme="minorHAnsi" w:hAnsiTheme="minorHAnsi" w:cstheme="minorHAnsi"/>
        </w:rPr>
      </w:pPr>
    </w:p>
    <w:p w14:paraId="38A7C92F" w14:textId="518182AE" w:rsidR="00C1550D" w:rsidRPr="00D51556" w:rsidRDefault="00C1550D" w:rsidP="00C1550D">
      <w:pPr>
        <w:rPr>
          <w:rFonts w:asciiTheme="minorHAnsi" w:hAnsiTheme="minorHAnsi" w:cstheme="minorHAnsi"/>
        </w:rPr>
      </w:pPr>
      <w:r w:rsidRPr="00D51556">
        <w:rPr>
          <w:rFonts w:asciiTheme="minorHAnsi" w:hAnsiTheme="minorHAnsi" w:cstheme="minorHAnsi"/>
        </w:rPr>
        <w:t>Mit der Unterschrift bestätigt der Gesuchsteller, dass er das Benutzungsreglement akzeptiert hat.</w:t>
      </w:r>
    </w:p>
    <w:p w14:paraId="3DFE6D7B" w14:textId="77777777" w:rsidR="00C8120F" w:rsidRDefault="00C8120F" w:rsidP="00D70A61">
      <w:pPr>
        <w:ind w:right="23"/>
        <w:rPr>
          <w:rFonts w:asciiTheme="minorHAnsi" w:hAnsiTheme="minorHAnsi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6"/>
        <w:gridCol w:w="3278"/>
        <w:gridCol w:w="1840"/>
        <w:gridCol w:w="2426"/>
      </w:tblGrid>
      <w:tr w:rsidR="00CB3EE3" w:rsidRPr="00380AB5" w14:paraId="2C5A5FEC" w14:textId="77777777" w:rsidTr="00105AB5">
        <w:tc>
          <w:tcPr>
            <w:tcW w:w="1636" w:type="dxa"/>
          </w:tcPr>
          <w:p w14:paraId="64BAE62B" w14:textId="77777777" w:rsidR="00CB3EE3" w:rsidRPr="00380AB5" w:rsidRDefault="00CB3EE3" w:rsidP="005A1700">
            <w:pPr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Ort/Datum:</w:t>
            </w:r>
          </w:p>
        </w:tc>
        <w:tc>
          <w:tcPr>
            <w:tcW w:w="3278" w:type="dxa"/>
            <w:shd w:val="clear" w:color="auto" w:fill="D9D9D9" w:themeFill="background1" w:themeFillShade="D9"/>
          </w:tcPr>
          <w:p w14:paraId="711CDB55" w14:textId="77777777" w:rsidR="00CB3EE3" w:rsidRPr="00380AB5" w:rsidRDefault="00CB3EE3" w:rsidP="00D432AE">
            <w:pPr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40" w:type="dxa"/>
          </w:tcPr>
          <w:p w14:paraId="7B17324D" w14:textId="77777777" w:rsidR="00CB3EE3" w:rsidRPr="00380AB5" w:rsidRDefault="00CB3EE3" w:rsidP="00D432AE">
            <w:pPr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Unterschrift:</w:t>
            </w:r>
          </w:p>
        </w:tc>
        <w:tc>
          <w:tcPr>
            <w:tcW w:w="2426" w:type="dxa"/>
            <w:shd w:val="clear" w:color="auto" w:fill="D9D9D9" w:themeFill="background1" w:themeFillShade="D9"/>
          </w:tcPr>
          <w:p w14:paraId="43F1BFDD" w14:textId="77777777" w:rsidR="00CB3EE3" w:rsidRPr="00380AB5" w:rsidRDefault="00CB3EE3" w:rsidP="00D432AE">
            <w:pPr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</w:tbl>
    <w:p w14:paraId="221EA406" w14:textId="77777777" w:rsidR="00CB3EE3" w:rsidRDefault="00CB3EE3" w:rsidP="00D70A61">
      <w:pPr>
        <w:ind w:right="23"/>
        <w:rPr>
          <w:rFonts w:asciiTheme="minorHAnsi" w:hAnsiTheme="minorHAnsi"/>
          <w:b/>
        </w:rPr>
      </w:pPr>
    </w:p>
    <w:p w14:paraId="39961034" w14:textId="33FB7B1C" w:rsidR="007D6766" w:rsidRDefault="00D432AE" w:rsidP="00A25F02">
      <w:pPr>
        <w:pBdr>
          <w:bottom w:val="single" w:sz="12" w:space="1" w:color="auto"/>
        </w:pBdr>
        <w:ind w:right="-142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Formu</w:t>
      </w:r>
      <w:r w:rsidR="00A25F02">
        <w:rPr>
          <w:rFonts w:asciiTheme="minorHAnsi" w:hAnsiTheme="minorHAnsi"/>
          <w:b/>
        </w:rPr>
        <w:t xml:space="preserve">lar ausgefüllt zurücksenden an </w:t>
      </w:r>
      <w:r w:rsidR="00B2246C">
        <w:rPr>
          <w:rFonts w:asciiTheme="minorHAnsi" w:hAnsiTheme="minorHAnsi"/>
          <w:b/>
        </w:rPr>
        <w:t>Volksschulgemeinde Egnach, Amriswilerstrasse 4, 9315 Neukirch</w:t>
      </w:r>
      <w:r w:rsidR="00EA1836">
        <w:rPr>
          <w:rFonts w:asciiTheme="minorHAnsi" w:hAnsiTheme="minorHAnsi"/>
          <w:b/>
        </w:rPr>
        <w:t xml:space="preserve"> oder per </w:t>
      </w:r>
      <w:r w:rsidR="00970E71">
        <w:rPr>
          <w:rFonts w:asciiTheme="minorHAnsi" w:hAnsiTheme="minorHAnsi"/>
          <w:b/>
        </w:rPr>
        <w:t>E-</w:t>
      </w:r>
      <w:r w:rsidR="00EA1836">
        <w:rPr>
          <w:rFonts w:asciiTheme="minorHAnsi" w:hAnsiTheme="minorHAnsi"/>
          <w:b/>
        </w:rPr>
        <w:t xml:space="preserve">Mail an: </w:t>
      </w:r>
      <w:r w:rsidR="004E0853">
        <w:rPr>
          <w:rFonts w:asciiTheme="minorHAnsi" w:hAnsiTheme="minorHAnsi"/>
          <w:b/>
        </w:rPr>
        <w:t>info</w:t>
      </w:r>
      <w:r w:rsidR="00B2246C">
        <w:rPr>
          <w:rFonts w:asciiTheme="minorHAnsi" w:hAnsiTheme="minorHAnsi"/>
          <w:b/>
        </w:rPr>
        <w:t>@schulenegnach.ch</w:t>
      </w:r>
    </w:p>
    <w:p w14:paraId="713E8BA4" w14:textId="1B689749" w:rsidR="00D432AE" w:rsidRDefault="00D432AE" w:rsidP="009D341F">
      <w:pPr>
        <w:tabs>
          <w:tab w:val="left" w:pos="426"/>
          <w:tab w:val="left" w:pos="3402"/>
          <w:tab w:val="left" w:pos="3828"/>
        </w:tabs>
        <w:spacing w:before="120"/>
        <w:ind w:right="23"/>
        <w:rPr>
          <w:rFonts w:asciiTheme="minorHAnsi" w:hAnsiTheme="minorHAnsi"/>
        </w:rPr>
      </w:pPr>
      <w:r w:rsidRPr="00D432AE">
        <w:rPr>
          <w:rFonts w:asciiTheme="minorHAnsi" w:hAnsiTheme="minorHAnsi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35"/>
      <w:r w:rsidRPr="00D432AE">
        <w:rPr>
          <w:rFonts w:asciiTheme="minorHAnsi" w:hAnsiTheme="minorHAnsi"/>
        </w:rPr>
        <w:instrText xml:space="preserve"> FORMCHECKBOX </w:instrText>
      </w:r>
      <w:r w:rsidRPr="00D432AE">
        <w:rPr>
          <w:rFonts w:asciiTheme="minorHAnsi" w:hAnsiTheme="minorHAnsi"/>
        </w:rPr>
      </w:r>
      <w:r w:rsidRPr="00D432AE">
        <w:rPr>
          <w:rFonts w:asciiTheme="minorHAnsi" w:hAnsiTheme="minorHAnsi"/>
        </w:rPr>
        <w:fldChar w:fldCharType="separate"/>
      </w:r>
      <w:r w:rsidRPr="00D432AE">
        <w:rPr>
          <w:rFonts w:asciiTheme="minorHAnsi" w:hAnsiTheme="minorHAnsi"/>
        </w:rPr>
        <w:fldChar w:fldCharType="end"/>
      </w:r>
      <w:bookmarkEnd w:id="18"/>
      <w:r w:rsidRPr="00D432AE">
        <w:rPr>
          <w:rFonts w:asciiTheme="minorHAnsi" w:hAnsiTheme="minorHAnsi"/>
        </w:rPr>
        <w:tab/>
        <w:t>Kosten gemäss Gebührentarif</w:t>
      </w:r>
      <w:r w:rsidR="0089345F">
        <w:rPr>
          <w:rFonts w:asciiTheme="minorHAnsi" w:hAnsiTheme="minorHAnsi"/>
        </w:rPr>
        <w:t>: Fr</w:t>
      </w:r>
      <w:r w:rsidR="00A25F02">
        <w:rPr>
          <w:rFonts w:asciiTheme="minorHAnsi" w:hAnsiTheme="minorHAnsi"/>
        </w:rPr>
        <w:t xml:space="preserve">. ________ </w:t>
      </w:r>
      <w:r w:rsidR="009D341F">
        <w:rPr>
          <w:rFonts w:asciiTheme="minorHAnsi" w:hAnsiTheme="minorHAnsi"/>
        </w:rPr>
        <w:t xml:space="preserve">pro Semester </w:t>
      </w:r>
      <w:r w:rsidR="00A25F02">
        <w:rPr>
          <w:rFonts w:asciiTheme="minorHAnsi" w:hAnsiTheme="minorHAnsi"/>
        </w:rPr>
        <w:t>(</w:t>
      </w:r>
      <w:r w:rsidR="009B0027">
        <w:rPr>
          <w:rFonts w:asciiTheme="minorHAnsi" w:hAnsiTheme="minorHAnsi"/>
        </w:rPr>
        <w:t>Rechnung</w:t>
      </w:r>
      <w:r w:rsidR="00C1550D">
        <w:rPr>
          <w:rFonts w:asciiTheme="minorHAnsi" w:hAnsiTheme="minorHAnsi"/>
        </w:rPr>
        <w:t xml:space="preserve"> Ende Jahr</w:t>
      </w:r>
      <w:r w:rsidR="00A25F02">
        <w:rPr>
          <w:rFonts w:asciiTheme="minorHAnsi" w:hAnsiTheme="minorHAnsi"/>
        </w:rPr>
        <w:t>)</w:t>
      </w:r>
    </w:p>
    <w:p w14:paraId="43F15B9E" w14:textId="497D8E8A" w:rsidR="00FD432E" w:rsidRDefault="00D432AE" w:rsidP="00B2246C">
      <w:pPr>
        <w:tabs>
          <w:tab w:val="left" w:pos="426"/>
          <w:tab w:val="left" w:pos="1985"/>
          <w:tab w:val="left" w:pos="2410"/>
        </w:tabs>
        <w:ind w:right="23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37"/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19"/>
      <w:r w:rsidR="00FD432E">
        <w:rPr>
          <w:rFonts w:asciiTheme="minorHAnsi" w:hAnsiTheme="minorHAnsi"/>
        </w:rPr>
        <w:tab/>
      </w:r>
      <w:r w:rsidR="00D51556">
        <w:rPr>
          <w:rFonts w:asciiTheme="minorHAnsi" w:hAnsiTheme="minorHAnsi"/>
        </w:rPr>
        <w:t>Übernahme / Rückgabe / Schlüsselbezug</w:t>
      </w:r>
    </w:p>
    <w:p w14:paraId="51E08AA6" w14:textId="14CE8247" w:rsidR="00FD432E" w:rsidRDefault="00D432AE" w:rsidP="00B2246C">
      <w:pPr>
        <w:tabs>
          <w:tab w:val="left" w:pos="426"/>
          <w:tab w:val="left" w:pos="851"/>
          <w:tab w:val="left" w:pos="2410"/>
        </w:tabs>
        <w:ind w:right="23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41"/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0"/>
      <w:r>
        <w:rPr>
          <w:rFonts w:asciiTheme="minorHAnsi" w:hAnsiTheme="minorHAnsi"/>
        </w:rPr>
        <w:tab/>
        <w:t xml:space="preserve">Hauswart Neukirch, </w:t>
      </w:r>
      <w:r w:rsidR="00404575">
        <w:rPr>
          <w:rFonts w:asciiTheme="minorHAnsi" w:hAnsiTheme="minorHAnsi"/>
        </w:rPr>
        <w:t>Mike Benz (079 357 88 65), mike.benz@schulenegnach.ch</w:t>
      </w:r>
    </w:p>
    <w:p w14:paraId="2E33EA02" w14:textId="77777777" w:rsidR="00D21B7C" w:rsidRDefault="00D21B7C" w:rsidP="00A37315">
      <w:pPr>
        <w:tabs>
          <w:tab w:val="left" w:pos="426"/>
          <w:tab w:val="left" w:pos="3402"/>
          <w:tab w:val="left" w:pos="3828"/>
        </w:tabs>
        <w:ind w:right="23"/>
        <w:rPr>
          <w:rFonts w:asciiTheme="minorHAnsi" w:hAnsiTheme="minorHAnsi"/>
        </w:rPr>
      </w:pPr>
    </w:p>
    <w:p w14:paraId="18A51131" w14:textId="77777777" w:rsidR="00105AB5" w:rsidRPr="00D432AE" w:rsidRDefault="00105AB5" w:rsidP="00D21B7C">
      <w:pPr>
        <w:tabs>
          <w:tab w:val="left" w:pos="426"/>
          <w:tab w:val="left" w:pos="1985"/>
          <w:tab w:val="left" w:pos="2410"/>
          <w:tab w:val="left" w:pos="3402"/>
          <w:tab w:val="left" w:pos="3828"/>
        </w:tabs>
        <w:ind w:right="23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43"/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1"/>
      <w:r>
        <w:rPr>
          <w:rFonts w:asciiTheme="minorHAnsi" w:hAnsiTheme="minorHAnsi"/>
        </w:rPr>
        <w:tab/>
        <w:t>Gesuch bewillig</w:t>
      </w:r>
      <w:r w:rsidR="00D21B7C">
        <w:rPr>
          <w:rFonts w:asciiTheme="minorHAnsi" w:hAnsiTheme="minorHAnsi"/>
        </w:rPr>
        <w:t>t</w:t>
      </w:r>
      <w:r w:rsidR="00D21B7C">
        <w:rPr>
          <w:rFonts w:asciiTheme="minorHAnsi" w:hAnsiTheme="minorHAnsi"/>
        </w:rPr>
        <w:tab/>
      </w:r>
      <w:r>
        <w:rPr>
          <w:rFonts w:asciiTheme="minorHAnsi" w:hAnsiTheme="minorHAnsi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44"/>
      <w:r>
        <w:rPr>
          <w:rFonts w:asciiTheme="minorHAnsi" w:hAnsiTheme="minorHAnsi"/>
        </w:rPr>
        <w:instrText xml:space="preserve"> FORMCHECKBOX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2"/>
      <w:r>
        <w:rPr>
          <w:rFonts w:asciiTheme="minorHAnsi" w:hAnsiTheme="minorHAnsi"/>
        </w:rPr>
        <w:t xml:space="preserve">   Gesuch abgelehnt</w:t>
      </w:r>
    </w:p>
    <w:p w14:paraId="1967BA67" w14:textId="77777777" w:rsidR="00C1550D" w:rsidRDefault="00C1550D" w:rsidP="00D70A61">
      <w:pPr>
        <w:ind w:right="23"/>
        <w:rPr>
          <w:rFonts w:asciiTheme="minorHAnsi" w:hAnsiTheme="minorHAnsi"/>
          <w:b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6"/>
        <w:gridCol w:w="2158"/>
        <w:gridCol w:w="2835"/>
        <w:gridCol w:w="2551"/>
      </w:tblGrid>
      <w:tr w:rsidR="00053A32" w:rsidRPr="00380AB5" w14:paraId="62F49E37" w14:textId="77777777" w:rsidTr="00105AB5">
        <w:tc>
          <w:tcPr>
            <w:tcW w:w="1636" w:type="dxa"/>
          </w:tcPr>
          <w:p w14:paraId="51D265D5" w14:textId="77777777" w:rsidR="00053A32" w:rsidRPr="00380AB5" w:rsidRDefault="00053A32" w:rsidP="005A1700">
            <w:pPr>
              <w:ind w:left="-110"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Ort/Datum:</w:t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F998F2C" w14:textId="77777777" w:rsidR="00053A32" w:rsidRPr="00380AB5" w:rsidRDefault="00053A32" w:rsidP="00643903">
            <w:pPr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2835" w:type="dxa"/>
          </w:tcPr>
          <w:p w14:paraId="111648F4" w14:textId="77777777" w:rsidR="00053A32" w:rsidRPr="00380AB5" w:rsidRDefault="00105AB5" w:rsidP="00643903">
            <w:pPr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Für die Volksschulgemeinde</w:t>
            </w:r>
            <w:r w:rsidR="00053A32">
              <w:rPr>
                <w:rFonts w:asciiTheme="minorHAnsi" w:hAnsiTheme="minorHAnsi"/>
              </w:rPr>
              <w:t>: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EF97470" w14:textId="77777777" w:rsidR="00053A32" w:rsidRPr="00380AB5" w:rsidRDefault="00053A32" w:rsidP="00643903">
            <w:pPr>
              <w:ind w:right="2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</w:tbl>
    <w:p w14:paraId="1D15D6A8" w14:textId="77777777" w:rsidR="004A394D" w:rsidRDefault="004A394D" w:rsidP="00C1550D">
      <w:pPr>
        <w:ind w:right="23"/>
        <w:rPr>
          <w:rFonts w:asciiTheme="minorHAnsi" w:hAnsiTheme="minorHAnsi"/>
        </w:rPr>
      </w:pPr>
    </w:p>
    <w:sectPr w:rsidR="004A394D" w:rsidSect="003C4703">
      <w:headerReference w:type="default" r:id="rId11"/>
      <w:footerReference w:type="default" r:id="rId12"/>
      <w:pgSz w:w="11906" w:h="16838" w:code="9"/>
      <w:pgMar w:top="1304" w:right="1134" w:bottom="397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77846" w14:textId="77777777" w:rsidR="007E76A9" w:rsidRDefault="007E76A9">
      <w:r>
        <w:separator/>
      </w:r>
    </w:p>
  </w:endnote>
  <w:endnote w:type="continuationSeparator" w:id="0">
    <w:p w14:paraId="229737DC" w14:textId="77777777" w:rsidR="007E76A9" w:rsidRDefault="007E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Book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uturi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ight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34FB" w14:textId="77777777" w:rsidR="003C4703" w:rsidRPr="00F144F6" w:rsidRDefault="003C4703">
    <w:pPr>
      <w:pStyle w:val="Fuzeile"/>
      <w:rPr>
        <w:rFonts w:asciiTheme="minorHAnsi" w:hAnsiTheme="minorHAnsi"/>
        <w:spacing w:val="20"/>
        <w:sz w:val="16"/>
        <w:szCs w:val="16"/>
      </w:rPr>
    </w:pPr>
    <w:r w:rsidRPr="00F144F6">
      <w:rPr>
        <w:rFonts w:asciiTheme="minorHAnsi" w:hAnsiTheme="minorHAnsi"/>
        <w:spacing w:val="20"/>
        <w:sz w:val="16"/>
        <w:szCs w:val="16"/>
      </w:rPr>
      <w:t xml:space="preserve">VERWALTUNG                                  </w:t>
    </w:r>
    <w:r>
      <w:rPr>
        <w:rFonts w:asciiTheme="minorHAnsi" w:hAnsiTheme="minorHAnsi"/>
        <w:spacing w:val="20"/>
        <w:sz w:val="16"/>
        <w:szCs w:val="16"/>
      </w:rPr>
      <w:tab/>
      <w:t xml:space="preserve">        </w:t>
    </w:r>
    <w:r w:rsidRPr="00F144F6">
      <w:rPr>
        <w:rFonts w:asciiTheme="minorHAnsi" w:hAnsiTheme="minorHAnsi"/>
        <w:spacing w:val="20"/>
        <w:sz w:val="16"/>
        <w:szCs w:val="16"/>
      </w:rPr>
      <w:t xml:space="preserve">AMRISWILERSTRASSE 4           </w:t>
    </w:r>
    <w:r>
      <w:rPr>
        <w:rFonts w:asciiTheme="minorHAnsi" w:hAnsiTheme="minorHAnsi"/>
        <w:spacing w:val="20"/>
        <w:sz w:val="16"/>
        <w:szCs w:val="16"/>
      </w:rPr>
      <w:t xml:space="preserve"> </w:t>
    </w:r>
    <w:r w:rsidRPr="00F144F6">
      <w:rPr>
        <w:rFonts w:asciiTheme="minorHAnsi" w:hAnsiTheme="minorHAnsi"/>
        <w:spacing w:val="20"/>
        <w:sz w:val="16"/>
        <w:szCs w:val="16"/>
      </w:rPr>
      <w:t xml:space="preserve">  </w:t>
    </w:r>
    <w:r>
      <w:rPr>
        <w:rFonts w:asciiTheme="minorHAnsi" w:hAnsiTheme="minorHAnsi"/>
        <w:spacing w:val="20"/>
        <w:sz w:val="16"/>
        <w:szCs w:val="16"/>
      </w:rPr>
      <w:t xml:space="preserve">   </w:t>
    </w:r>
    <w:r w:rsidRPr="00F144F6">
      <w:rPr>
        <w:rFonts w:asciiTheme="minorHAnsi" w:hAnsiTheme="minorHAnsi"/>
        <w:spacing w:val="20"/>
        <w:sz w:val="16"/>
        <w:szCs w:val="16"/>
      </w:rPr>
      <w:t>CH - 9315 NEUKIRCH (EGNACH)</w:t>
    </w:r>
  </w:p>
  <w:p w14:paraId="7AFD5B52" w14:textId="77777777" w:rsidR="003C4703" w:rsidRPr="00F144F6" w:rsidRDefault="003C4703">
    <w:pPr>
      <w:pStyle w:val="Fuzeile"/>
      <w:rPr>
        <w:rFonts w:asciiTheme="minorHAnsi" w:hAnsiTheme="minorHAnsi"/>
        <w:spacing w:val="20"/>
        <w:sz w:val="16"/>
        <w:szCs w:val="16"/>
      </w:rPr>
    </w:pPr>
    <w:r w:rsidRPr="00F144F6">
      <w:rPr>
        <w:rFonts w:asciiTheme="minorHAnsi" w:hAnsiTheme="minorHAnsi"/>
        <w:spacing w:val="20"/>
        <w:sz w:val="16"/>
        <w:szCs w:val="16"/>
      </w:rPr>
      <w:t xml:space="preserve">TELEFON  071 / 474 79 00               </w:t>
    </w:r>
    <w:r>
      <w:rPr>
        <w:rFonts w:asciiTheme="minorHAnsi" w:hAnsiTheme="minorHAnsi"/>
        <w:spacing w:val="20"/>
        <w:sz w:val="16"/>
        <w:szCs w:val="16"/>
      </w:rPr>
      <w:tab/>
      <w:t xml:space="preserve">                                               </w:t>
    </w:r>
    <w:r w:rsidRPr="00F144F6">
      <w:rPr>
        <w:rFonts w:asciiTheme="minorHAnsi" w:hAnsiTheme="minorHAnsi"/>
        <w:spacing w:val="20"/>
        <w:sz w:val="16"/>
        <w:szCs w:val="16"/>
      </w:rPr>
      <w:t xml:space="preserve">          </w:t>
    </w:r>
    <w:r>
      <w:rPr>
        <w:rFonts w:asciiTheme="minorHAnsi" w:hAnsiTheme="minorHAnsi"/>
        <w:spacing w:val="20"/>
        <w:sz w:val="16"/>
        <w:szCs w:val="16"/>
      </w:rPr>
      <w:t xml:space="preserve">   </w:t>
    </w:r>
    <w:r w:rsidRPr="00F144F6">
      <w:rPr>
        <w:rFonts w:asciiTheme="minorHAnsi" w:hAnsiTheme="minorHAnsi"/>
        <w:spacing w:val="20"/>
        <w:sz w:val="16"/>
        <w:szCs w:val="16"/>
      </w:rPr>
      <w:t>E-MAIL: info@schulenegnach.ch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141CF" w14:textId="77777777" w:rsidR="007E76A9" w:rsidRDefault="007E76A9">
      <w:r>
        <w:separator/>
      </w:r>
    </w:p>
  </w:footnote>
  <w:footnote w:type="continuationSeparator" w:id="0">
    <w:p w14:paraId="0BB085A8" w14:textId="77777777" w:rsidR="007E76A9" w:rsidRDefault="007E7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64AB" w14:textId="77777777" w:rsidR="003C4703" w:rsidRPr="00221455" w:rsidRDefault="003C4703" w:rsidP="00EB4178">
    <w:pPr>
      <w:pStyle w:val="Kopfzeile"/>
    </w:pPr>
    <w:r w:rsidRPr="00224D9B">
      <w:rPr>
        <w:rFonts w:ascii="Futura Light" w:hAnsi="Futura Light"/>
        <w:spacing w:val="220"/>
      </w:rPr>
      <w:t>VOLKSSCHULGEMEINDE EGNACH</w:t>
    </w:r>
  </w:p>
  <w:p w14:paraId="7C76C5DD" w14:textId="77777777" w:rsidR="003C4703" w:rsidRPr="00EB4178" w:rsidRDefault="003C4703" w:rsidP="00EB4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2D"/>
    <w:multiLevelType w:val="hybridMultilevel"/>
    <w:tmpl w:val="9A589316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44AD4"/>
    <w:multiLevelType w:val="hybridMultilevel"/>
    <w:tmpl w:val="4AE8345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36CFD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utura Book" w:eastAsia="Times New Roman" w:hAnsi="Futura Book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31D4E"/>
    <w:multiLevelType w:val="hybridMultilevel"/>
    <w:tmpl w:val="9B2C72BC"/>
    <w:lvl w:ilvl="0" w:tplc="43383C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048C8"/>
    <w:multiLevelType w:val="hybridMultilevel"/>
    <w:tmpl w:val="E0E65982"/>
    <w:lvl w:ilvl="0" w:tplc="A1E8F400">
      <w:start w:val="1"/>
      <w:numFmt w:val="bullet"/>
      <w:lvlText w:val=""/>
      <w:lvlJc w:val="left"/>
      <w:pPr>
        <w:ind w:left="720" w:hanging="360"/>
      </w:pPr>
      <w:rPr>
        <w:rFonts w:ascii="Wingdings 3" w:hAnsi="Wingdings 3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2133B"/>
    <w:multiLevelType w:val="hybridMultilevel"/>
    <w:tmpl w:val="C5C48CFA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2990263">
    <w:abstractNumId w:val="4"/>
  </w:num>
  <w:num w:numId="2" w16cid:durableId="1903326956">
    <w:abstractNumId w:val="0"/>
  </w:num>
  <w:num w:numId="3" w16cid:durableId="1203176089">
    <w:abstractNumId w:val="1"/>
  </w:num>
  <w:num w:numId="4" w16cid:durableId="1365836166">
    <w:abstractNumId w:val="2"/>
  </w:num>
  <w:num w:numId="5" w16cid:durableId="1326663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663"/>
    <w:rsid w:val="00004034"/>
    <w:rsid w:val="00010F7C"/>
    <w:rsid w:val="00022A25"/>
    <w:rsid w:val="00025E54"/>
    <w:rsid w:val="00027AD2"/>
    <w:rsid w:val="00031DB8"/>
    <w:rsid w:val="00042BC7"/>
    <w:rsid w:val="00053A32"/>
    <w:rsid w:val="00057C71"/>
    <w:rsid w:val="000A2C0A"/>
    <w:rsid w:val="000B17BC"/>
    <w:rsid w:val="000D4C5A"/>
    <w:rsid w:val="000E4445"/>
    <w:rsid w:val="00105AB5"/>
    <w:rsid w:val="0012055C"/>
    <w:rsid w:val="00131EB4"/>
    <w:rsid w:val="00135BD1"/>
    <w:rsid w:val="001440CB"/>
    <w:rsid w:val="00167E03"/>
    <w:rsid w:val="00181C90"/>
    <w:rsid w:val="001A692F"/>
    <w:rsid w:val="001B5ADF"/>
    <w:rsid w:val="001B61DD"/>
    <w:rsid w:val="001C231E"/>
    <w:rsid w:val="001C5438"/>
    <w:rsid w:val="001D0D02"/>
    <w:rsid w:val="001E5ADF"/>
    <w:rsid w:val="002219B9"/>
    <w:rsid w:val="00224C5B"/>
    <w:rsid w:val="00237079"/>
    <w:rsid w:val="00241201"/>
    <w:rsid w:val="00247F08"/>
    <w:rsid w:val="002841FC"/>
    <w:rsid w:val="002C2A79"/>
    <w:rsid w:val="002C5154"/>
    <w:rsid w:val="002C66FE"/>
    <w:rsid w:val="002F76C1"/>
    <w:rsid w:val="0030576C"/>
    <w:rsid w:val="00306F39"/>
    <w:rsid w:val="00312E31"/>
    <w:rsid w:val="003202C1"/>
    <w:rsid w:val="003337F3"/>
    <w:rsid w:val="00346E4A"/>
    <w:rsid w:val="00371A29"/>
    <w:rsid w:val="00380AB5"/>
    <w:rsid w:val="00382997"/>
    <w:rsid w:val="00386DB0"/>
    <w:rsid w:val="003B15AA"/>
    <w:rsid w:val="003B2E82"/>
    <w:rsid w:val="003B3CFE"/>
    <w:rsid w:val="003C4703"/>
    <w:rsid w:val="003D458F"/>
    <w:rsid w:val="003D652B"/>
    <w:rsid w:val="003E36A7"/>
    <w:rsid w:val="003E62F8"/>
    <w:rsid w:val="00404575"/>
    <w:rsid w:val="00406983"/>
    <w:rsid w:val="00423C08"/>
    <w:rsid w:val="00426E8C"/>
    <w:rsid w:val="00430C76"/>
    <w:rsid w:val="00433AD4"/>
    <w:rsid w:val="004367CE"/>
    <w:rsid w:val="00452FBA"/>
    <w:rsid w:val="00454468"/>
    <w:rsid w:val="00460D15"/>
    <w:rsid w:val="0046633B"/>
    <w:rsid w:val="00476C3C"/>
    <w:rsid w:val="00494A77"/>
    <w:rsid w:val="00496451"/>
    <w:rsid w:val="004A394D"/>
    <w:rsid w:val="004B113F"/>
    <w:rsid w:val="004B5691"/>
    <w:rsid w:val="004C60FE"/>
    <w:rsid w:val="004C76CC"/>
    <w:rsid w:val="004D419B"/>
    <w:rsid w:val="004E0853"/>
    <w:rsid w:val="0051265C"/>
    <w:rsid w:val="00525FD4"/>
    <w:rsid w:val="00531105"/>
    <w:rsid w:val="005329D0"/>
    <w:rsid w:val="0053609D"/>
    <w:rsid w:val="00537F1A"/>
    <w:rsid w:val="00554663"/>
    <w:rsid w:val="00564C73"/>
    <w:rsid w:val="00584610"/>
    <w:rsid w:val="00590B63"/>
    <w:rsid w:val="00593DF2"/>
    <w:rsid w:val="005A1700"/>
    <w:rsid w:val="005B5B22"/>
    <w:rsid w:val="005C64AC"/>
    <w:rsid w:val="005F1DD7"/>
    <w:rsid w:val="005F3D18"/>
    <w:rsid w:val="00617300"/>
    <w:rsid w:val="006233FF"/>
    <w:rsid w:val="00627784"/>
    <w:rsid w:val="00634B54"/>
    <w:rsid w:val="00637442"/>
    <w:rsid w:val="00643903"/>
    <w:rsid w:val="00643AA8"/>
    <w:rsid w:val="006444B7"/>
    <w:rsid w:val="00655276"/>
    <w:rsid w:val="00664683"/>
    <w:rsid w:val="0067055B"/>
    <w:rsid w:val="00696B73"/>
    <w:rsid w:val="006A15E4"/>
    <w:rsid w:val="006A7C32"/>
    <w:rsid w:val="006E142E"/>
    <w:rsid w:val="006E3C45"/>
    <w:rsid w:val="006E4DFF"/>
    <w:rsid w:val="006F2EC1"/>
    <w:rsid w:val="006F7340"/>
    <w:rsid w:val="0070413F"/>
    <w:rsid w:val="00714340"/>
    <w:rsid w:val="00716FC9"/>
    <w:rsid w:val="00744818"/>
    <w:rsid w:val="00746C10"/>
    <w:rsid w:val="0076098F"/>
    <w:rsid w:val="00797433"/>
    <w:rsid w:val="007A7FF2"/>
    <w:rsid w:val="007B4ACF"/>
    <w:rsid w:val="007C052F"/>
    <w:rsid w:val="007C67B7"/>
    <w:rsid w:val="007D6766"/>
    <w:rsid w:val="007E2554"/>
    <w:rsid w:val="007E76A9"/>
    <w:rsid w:val="00801BAA"/>
    <w:rsid w:val="00803BBF"/>
    <w:rsid w:val="00814FDC"/>
    <w:rsid w:val="008221A2"/>
    <w:rsid w:val="00833501"/>
    <w:rsid w:val="0083520B"/>
    <w:rsid w:val="008376B7"/>
    <w:rsid w:val="00865A75"/>
    <w:rsid w:val="008754F8"/>
    <w:rsid w:val="00876865"/>
    <w:rsid w:val="00884D66"/>
    <w:rsid w:val="00884EC7"/>
    <w:rsid w:val="00885397"/>
    <w:rsid w:val="0089345F"/>
    <w:rsid w:val="00893C0C"/>
    <w:rsid w:val="008B04F0"/>
    <w:rsid w:val="008C37AE"/>
    <w:rsid w:val="008E23CD"/>
    <w:rsid w:val="00902996"/>
    <w:rsid w:val="009119B4"/>
    <w:rsid w:val="00920C81"/>
    <w:rsid w:val="00923830"/>
    <w:rsid w:val="00937B35"/>
    <w:rsid w:val="00954C5B"/>
    <w:rsid w:val="0095660B"/>
    <w:rsid w:val="009620B6"/>
    <w:rsid w:val="00970E71"/>
    <w:rsid w:val="00976329"/>
    <w:rsid w:val="009903F4"/>
    <w:rsid w:val="009A6D98"/>
    <w:rsid w:val="009B0027"/>
    <w:rsid w:val="009B2ED4"/>
    <w:rsid w:val="009B3BA2"/>
    <w:rsid w:val="009B784A"/>
    <w:rsid w:val="009C09E3"/>
    <w:rsid w:val="009D341F"/>
    <w:rsid w:val="00A1061C"/>
    <w:rsid w:val="00A25F02"/>
    <w:rsid w:val="00A301A3"/>
    <w:rsid w:val="00A37315"/>
    <w:rsid w:val="00A44CEB"/>
    <w:rsid w:val="00A55E3A"/>
    <w:rsid w:val="00A7329B"/>
    <w:rsid w:val="00A74D14"/>
    <w:rsid w:val="00A76024"/>
    <w:rsid w:val="00A82A74"/>
    <w:rsid w:val="00A85B33"/>
    <w:rsid w:val="00A903D4"/>
    <w:rsid w:val="00AA0D35"/>
    <w:rsid w:val="00AC1A67"/>
    <w:rsid w:val="00AC2836"/>
    <w:rsid w:val="00AD14A5"/>
    <w:rsid w:val="00AE6B48"/>
    <w:rsid w:val="00AF0F57"/>
    <w:rsid w:val="00AF4802"/>
    <w:rsid w:val="00B021BC"/>
    <w:rsid w:val="00B14E6B"/>
    <w:rsid w:val="00B2246C"/>
    <w:rsid w:val="00B22494"/>
    <w:rsid w:val="00B226CA"/>
    <w:rsid w:val="00B25818"/>
    <w:rsid w:val="00B5311A"/>
    <w:rsid w:val="00B62418"/>
    <w:rsid w:val="00B72E62"/>
    <w:rsid w:val="00B94CBF"/>
    <w:rsid w:val="00B97889"/>
    <w:rsid w:val="00BA00EE"/>
    <w:rsid w:val="00BA0ADE"/>
    <w:rsid w:val="00BC146C"/>
    <w:rsid w:val="00BF5808"/>
    <w:rsid w:val="00C12595"/>
    <w:rsid w:val="00C1550D"/>
    <w:rsid w:val="00C2612C"/>
    <w:rsid w:val="00C26C57"/>
    <w:rsid w:val="00C470A7"/>
    <w:rsid w:val="00C76E6F"/>
    <w:rsid w:val="00C8120F"/>
    <w:rsid w:val="00C818B1"/>
    <w:rsid w:val="00CA130C"/>
    <w:rsid w:val="00CB3EE3"/>
    <w:rsid w:val="00CC0706"/>
    <w:rsid w:val="00CD3899"/>
    <w:rsid w:val="00CD4F46"/>
    <w:rsid w:val="00CE40D3"/>
    <w:rsid w:val="00CE4EB0"/>
    <w:rsid w:val="00CF431B"/>
    <w:rsid w:val="00CF5121"/>
    <w:rsid w:val="00D0097F"/>
    <w:rsid w:val="00D11C00"/>
    <w:rsid w:val="00D21B7C"/>
    <w:rsid w:val="00D34A80"/>
    <w:rsid w:val="00D432AE"/>
    <w:rsid w:val="00D51556"/>
    <w:rsid w:val="00D54E97"/>
    <w:rsid w:val="00D66749"/>
    <w:rsid w:val="00D70A61"/>
    <w:rsid w:val="00D775BB"/>
    <w:rsid w:val="00D8612A"/>
    <w:rsid w:val="00D86E30"/>
    <w:rsid w:val="00D914CD"/>
    <w:rsid w:val="00D91670"/>
    <w:rsid w:val="00DB7624"/>
    <w:rsid w:val="00DF5287"/>
    <w:rsid w:val="00E02224"/>
    <w:rsid w:val="00E35B1C"/>
    <w:rsid w:val="00E46C6A"/>
    <w:rsid w:val="00E60435"/>
    <w:rsid w:val="00E63DB1"/>
    <w:rsid w:val="00E72AC2"/>
    <w:rsid w:val="00EA1836"/>
    <w:rsid w:val="00EA6E0C"/>
    <w:rsid w:val="00EB4178"/>
    <w:rsid w:val="00EC2E9F"/>
    <w:rsid w:val="00ED5AF8"/>
    <w:rsid w:val="00EF5F86"/>
    <w:rsid w:val="00F144F6"/>
    <w:rsid w:val="00F17BF0"/>
    <w:rsid w:val="00F22219"/>
    <w:rsid w:val="00F251DC"/>
    <w:rsid w:val="00F341AD"/>
    <w:rsid w:val="00F438F6"/>
    <w:rsid w:val="00F4642F"/>
    <w:rsid w:val="00F731D0"/>
    <w:rsid w:val="00F76A76"/>
    <w:rsid w:val="00F86A5E"/>
    <w:rsid w:val="00F87AAD"/>
    <w:rsid w:val="00F930A1"/>
    <w:rsid w:val="00FA319F"/>
    <w:rsid w:val="00FA4D23"/>
    <w:rsid w:val="00FA79BA"/>
    <w:rsid w:val="00FD432E"/>
    <w:rsid w:val="00FE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39B39DA"/>
  <w15:docId w15:val="{858324FE-6080-406C-8BDC-4D5765D9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3501"/>
    <w:rPr>
      <w:rFonts w:ascii="Futura Book" w:hAnsi="Futura Book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181C90"/>
    <w:pPr>
      <w:keepNext/>
      <w:jc w:val="center"/>
      <w:outlineLvl w:val="0"/>
    </w:pPr>
    <w:rPr>
      <w:rFonts w:ascii="Futuri Light" w:hAnsi="Futuri Light" w:cs="Times New Roman"/>
      <w:b/>
      <w:sz w:val="24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181C90"/>
    <w:pPr>
      <w:keepNext/>
      <w:ind w:firstLine="708"/>
      <w:outlineLvl w:val="2"/>
    </w:pPr>
    <w:rPr>
      <w:rFonts w:ascii="Futura Lt BT" w:hAnsi="Futura Lt BT"/>
      <w:b/>
      <w:bCs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67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02996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6A7C32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rsid w:val="00181C90"/>
    <w:rPr>
      <w:rFonts w:ascii="Futuri Light" w:hAnsi="Futuri Light"/>
      <w:b/>
      <w:sz w:val="24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181C90"/>
    <w:rPr>
      <w:rFonts w:ascii="Futura Lt BT" w:hAnsi="Futura Lt BT" w:cs="Arial"/>
      <w:b/>
      <w:bCs/>
      <w:szCs w:val="24"/>
    </w:rPr>
  </w:style>
  <w:style w:type="paragraph" w:styleId="Textkrper-Einzug2">
    <w:name w:val="Body Text Indent 2"/>
    <w:basedOn w:val="Standard"/>
    <w:link w:val="Textkrper-Einzug2Zchn"/>
    <w:rsid w:val="00181C90"/>
    <w:pPr>
      <w:ind w:left="708" w:hanging="708"/>
      <w:jc w:val="both"/>
    </w:pPr>
    <w:rPr>
      <w:rFonts w:ascii="Futuri Light" w:hAnsi="Futuri Light" w:cs="Times New Roman"/>
      <w:szCs w:val="24"/>
      <w:lang w:val="de-DE" w:eastAsia="de-DE"/>
    </w:rPr>
  </w:style>
  <w:style w:type="character" w:customStyle="1" w:styleId="Textkrper-Einzug2Zchn">
    <w:name w:val="Textkörper-Einzug 2 Zchn"/>
    <w:basedOn w:val="Absatz-Standardschriftart"/>
    <w:link w:val="Textkrper-Einzug2"/>
    <w:rsid w:val="00181C90"/>
    <w:rPr>
      <w:rFonts w:ascii="Futuri Light" w:hAnsi="Futuri Light"/>
      <w:sz w:val="22"/>
      <w:szCs w:val="24"/>
      <w:lang w:val="de-DE" w:eastAsia="de-DE"/>
    </w:rPr>
  </w:style>
  <w:style w:type="paragraph" w:styleId="Textkrper-Einzug3">
    <w:name w:val="Body Text Indent 3"/>
    <w:basedOn w:val="Standard"/>
    <w:link w:val="Textkrper-Einzug3Zchn"/>
    <w:rsid w:val="00181C90"/>
    <w:pPr>
      <w:ind w:left="708" w:hanging="708"/>
    </w:pPr>
    <w:rPr>
      <w:rFonts w:ascii="Futura Lt BT" w:hAnsi="Futura Lt BT"/>
      <w:bCs/>
      <w:sz w:val="20"/>
      <w:szCs w:val="24"/>
    </w:rPr>
  </w:style>
  <w:style w:type="character" w:customStyle="1" w:styleId="Textkrper-Einzug3Zchn">
    <w:name w:val="Textkörper-Einzug 3 Zchn"/>
    <w:basedOn w:val="Absatz-Standardschriftart"/>
    <w:link w:val="Textkrper-Einzug3"/>
    <w:rsid w:val="00181C90"/>
    <w:rPr>
      <w:rFonts w:ascii="Futura Lt BT" w:hAnsi="Futura Lt BT" w:cs="Arial"/>
      <w:bCs/>
      <w:szCs w:val="24"/>
    </w:rPr>
  </w:style>
  <w:style w:type="paragraph" w:styleId="Listenabsatz">
    <w:name w:val="List Paragraph"/>
    <w:basedOn w:val="Standard"/>
    <w:uiPriority w:val="99"/>
    <w:qFormat/>
    <w:rsid w:val="00D51556"/>
    <w:pPr>
      <w:ind w:left="720"/>
      <w:contextualSpacing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VSGE101\Anwendungsdaten\Microsoft\Vorlagen\MS\Brief%20-%20MS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8c5e27-3b80-4f1d-8c77-d50d065c14f8" xsi:nil="true"/>
    <lcf76f155ced4ddcb4097134ff3c332f xmlns="0a5cc0e3-5c70-4b3a-a25c-29664ab8e664">
      <Terms xmlns="http://schemas.microsoft.com/office/infopath/2007/PartnerControls"/>
    </lcf76f155ced4ddcb4097134ff3c332f>
    <LP xmlns="0a5cc0e3-5c70-4b3a-a25c-29664ab8e664" xsi:nil="true"/>
    <Status xmlns="0a5cc0e3-5c70-4b3a-a25c-29664ab8e6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F02AEE5AFCC246B0455D13D8F0EC32" ma:contentTypeVersion="15" ma:contentTypeDescription="Ein neues Dokument erstellen." ma:contentTypeScope="" ma:versionID="f7702b364deb21502e0fc2153d9ae63a">
  <xsd:schema xmlns:xsd="http://www.w3.org/2001/XMLSchema" xmlns:xs="http://www.w3.org/2001/XMLSchema" xmlns:p="http://schemas.microsoft.com/office/2006/metadata/properties" xmlns:ns2="0a5cc0e3-5c70-4b3a-a25c-29664ab8e664" xmlns:ns3="018c5e27-3b80-4f1d-8c77-d50d065c14f8" targetNamespace="http://schemas.microsoft.com/office/2006/metadata/properties" ma:root="true" ma:fieldsID="778f020fabca7df0551beb0a29eb5ef9" ns2:_="" ns3:_="">
    <xsd:import namespace="0a5cc0e3-5c70-4b3a-a25c-29664ab8e664"/>
    <xsd:import namespace="018c5e27-3b80-4f1d-8c77-d50d065c1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P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c0e3-5c70-4b3a-a25c-29664ab8e6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2fdc021-d788-4217-9220-bcfd1ea75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P" ma:index="21" nillable="true" ma:displayName="Freigabetyp" ma:format="Dropdown" ma:internalName="LP">
      <xsd:simpleType>
        <xsd:restriction base="dms:Text">
          <xsd:maxLength value="255"/>
        </xsd:restriction>
      </xsd:simpleType>
    </xsd:element>
    <xsd:element name="Status" ma:index="22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c5e27-3b80-4f1d-8c77-d50d065c14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901a72-97a9-4f02-b091-68fe8c50b476}" ma:internalName="TaxCatchAll" ma:showField="CatchAllData" ma:web="018c5e27-3b80-4f1d-8c77-d50d065c1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D2CE54-8D3D-4054-9B0D-291668A6F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7669E2-1BAD-4EBD-A4A1-78147F921D02}">
  <ds:schemaRefs>
    <ds:schemaRef ds:uri="http://schemas.microsoft.com/office/2006/metadata/properties"/>
    <ds:schemaRef ds:uri="http://schemas.microsoft.com/office/infopath/2007/PartnerControls"/>
    <ds:schemaRef ds:uri="018c5e27-3b80-4f1d-8c77-d50d065c14f8"/>
    <ds:schemaRef ds:uri="0a5cc0e3-5c70-4b3a-a25c-29664ab8e664"/>
  </ds:schemaRefs>
</ds:datastoreItem>
</file>

<file path=customXml/itemProps3.xml><?xml version="1.0" encoding="utf-8"?>
<ds:datastoreItem xmlns:ds="http://schemas.openxmlformats.org/officeDocument/2006/customXml" ds:itemID="{0350F447-48EF-4C2B-AE4E-D9165ABCEC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29E7AB-C0D8-4010-A714-10BD488E6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cc0e3-5c70-4b3a-a25c-29664ab8e664"/>
    <ds:schemaRef ds:uri="018c5e27-3b80-4f1d-8c77-d50d065c1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- MS</Template>
  <TotalTime>0</TotalTime>
  <Pages>1</Pages>
  <Words>297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Neukirch, 29</vt:lpstr>
    </vt:vector>
  </TitlesOfParts>
  <Company>Volksschulgemeinde Egnach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Neukirch, 29</dc:title>
  <dc:creator>Caroline Spring</dc:creator>
  <cp:lastModifiedBy>Windlin Claudia</cp:lastModifiedBy>
  <cp:revision>29</cp:revision>
  <cp:lastPrinted>2019-11-12T07:21:00Z</cp:lastPrinted>
  <dcterms:created xsi:type="dcterms:W3CDTF">2023-05-24T06:41:00Z</dcterms:created>
  <dcterms:modified xsi:type="dcterms:W3CDTF">2026-08-12T11:27:00Z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0x01010070F02AEE5AFCC246B0455D13D8F0EC32</vt:lpwstr>
  </property>
  <property fmtid="{D5CDD505-2E9C-101B-9397-08002B2CF9AE}" pid="3" name="Order">
    <vt:r8>3477600</vt:r8>
  </property>
  <property fmtid="{D5CDD505-2E9C-101B-9397-08002B2CF9AE}" pid="4" name="MediaServiceImageTags">
    <vt:lpwstr/>
  </property>
</Properties>
</file>