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6D8E" w14:textId="0530F39F" w:rsidR="004E24CD" w:rsidRDefault="00FA33C1" w:rsidP="00EF7F4B">
      <w:pPr>
        <w:ind w:right="-828" w:hanging="22"/>
        <w:rPr>
          <w:rFonts w:ascii="Calibri" w:hAnsi="Calibri"/>
          <w:b/>
          <w:sz w:val="32"/>
          <w:szCs w:val="32"/>
        </w:rPr>
      </w:pPr>
      <w:r w:rsidRPr="000C701A">
        <w:rPr>
          <w:rFonts w:ascii="Calibri" w:hAnsi="Calibri"/>
          <w:b/>
          <w:sz w:val="32"/>
          <w:szCs w:val="32"/>
        </w:rPr>
        <w:t>Gesuch um Dispensation</w:t>
      </w:r>
    </w:p>
    <w:p w14:paraId="667194E2" w14:textId="77777777" w:rsidR="00117BB0" w:rsidRDefault="00117BB0" w:rsidP="00EF7F4B">
      <w:pPr>
        <w:ind w:right="-828" w:hanging="22"/>
        <w:rPr>
          <w:rFonts w:ascii="Calibri" w:hAnsi="Calibri"/>
          <w:bCs/>
          <w:sz w:val="24"/>
          <w:szCs w:val="24"/>
        </w:rPr>
      </w:pPr>
    </w:p>
    <w:p w14:paraId="297533D6" w14:textId="24299872" w:rsidR="00B57A9C" w:rsidRPr="00B57A9C" w:rsidRDefault="00B57A9C" w:rsidP="00B57A9C">
      <w:pPr>
        <w:ind w:right="-828" w:hanging="22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Bitte </w:t>
      </w:r>
      <w:r w:rsidR="00117BB0" w:rsidRPr="00071751">
        <w:rPr>
          <w:rFonts w:ascii="Calibri" w:hAnsi="Calibri"/>
          <w:bCs/>
          <w:sz w:val="24"/>
          <w:szCs w:val="24"/>
        </w:rPr>
        <w:t>Art der Absenz ankreuzen</w:t>
      </w:r>
    </w:p>
    <w:p w14:paraId="10AA08AA" w14:textId="43BC0C79" w:rsidR="00C451F4" w:rsidRDefault="00000000" w:rsidP="00C451F4">
      <w:pPr>
        <w:ind w:right="-828" w:hanging="22"/>
        <w:rPr>
          <w:rFonts w:ascii="Calibri" w:hAnsi="Calibri"/>
          <w:b/>
          <w:sz w:val="24"/>
          <w:szCs w:val="24"/>
        </w:rPr>
      </w:pPr>
      <w:sdt>
        <w:sdtPr>
          <w:rPr>
            <w:rFonts w:ascii="Calibri" w:hAnsi="Calibri"/>
            <w:b/>
            <w:sz w:val="24"/>
            <w:szCs w:val="24"/>
          </w:rPr>
          <w:id w:val="1868022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BB0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228DF">
        <w:rPr>
          <w:rFonts w:ascii="Calibri" w:hAnsi="Calibri"/>
          <w:b/>
          <w:sz w:val="24"/>
          <w:szCs w:val="24"/>
        </w:rPr>
        <w:t xml:space="preserve"> </w:t>
      </w:r>
      <w:r w:rsidR="00C451F4" w:rsidRPr="00C54B9A">
        <w:rPr>
          <w:rFonts w:ascii="Calibri" w:hAnsi="Calibri"/>
          <w:b/>
          <w:sz w:val="24"/>
          <w:szCs w:val="24"/>
        </w:rPr>
        <w:t xml:space="preserve">Absenzen </w:t>
      </w:r>
      <w:r w:rsidR="00C451F4">
        <w:rPr>
          <w:rFonts w:ascii="Calibri" w:hAnsi="Calibri"/>
          <w:b/>
          <w:sz w:val="24"/>
          <w:szCs w:val="24"/>
        </w:rPr>
        <w:t xml:space="preserve">ab 6 Tagen bis </w:t>
      </w:r>
      <w:r w:rsidR="00C451F4" w:rsidRPr="00C54B9A">
        <w:rPr>
          <w:rFonts w:ascii="Calibri" w:hAnsi="Calibri"/>
          <w:b/>
          <w:sz w:val="24"/>
          <w:szCs w:val="24"/>
        </w:rPr>
        <w:t xml:space="preserve">zu </w:t>
      </w:r>
      <w:r w:rsidR="00C451F4">
        <w:rPr>
          <w:rFonts w:ascii="Calibri" w:hAnsi="Calibri"/>
          <w:b/>
          <w:sz w:val="24"/>
          <w:szCs w:val="24"/>
        </w:rPr>
        <w:t>5</w:t>
      </w:r>
      <w:r w:rsidR="00C451F4" w:rsidRPr="00C54B9A">
        <w:rPr>
          <w:rFonts w:ascii="Calibri" w:hAnsi="Calibri"/>
          <w:b/>
          <w:sz w:val="24"/>
          <w:szCs w:val="24"/>
        </w:rPr>
        <w:t xml:space="preserve"> Wochen</w:t>
      </w:r>
    </w:p>
    <w:p w14:paraId="5B0BC779" w14:textId="4E3B4718" w:rsidR="001A7297" w:rsidRPr="000C701A" w:rsidRDefault="001A7297" w:rsidP="001A72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B3B3B3"/>
        <w:tabs>
          <w:tab w:val="left" w:pos="4140"/>
          <w:tab w:val="left" w:pos="5040"/>
        </w:tabs>
        <w:ind w:right="70"/>
        <w:rPr>
          <w:rFonts w:ascii="Calibri" w:hAnsi="Calibri"/>
          <w:bCs/>
        </w:rPr>
      </w:pPr>
      <w:r w:rsidRPr="000C701A">
        <w:rPr>
          <w:rFonts w:ascii="Calibri" w:hAnsi="Calibri"/>
          <w:bCs/>
        </w:rPr>
        <w:t xml:space="preserve">Das Gesuch ist mit den notwendigen Unterlagen </w:t>
      </w:r>
      <w:r>
        <w:rPr>
          <w:rFonts w:ascii="Calibri" w:hAnsi="Calibri"/>
          <w:b/>
        </w:rPr>
        <w:t>spätestens acht</w:t>
      </w:r>
      <w:r w:rsidRPr="008D201A">
        <w:rPr>
          <w:rFonts w:ascii="Calibri" w:hAnsi="Calibri"/>
          <w:b/>
        </w:rPr>
        <w:t xml:space="preserve"> Wochen vor Beginn</w:t>
      </w:r>
      <w:r>
        <w:rPr>
          <w:rFonts w:ascii="Calibri" w:hAnsi="Calibri"/>
          <w:b/>
        </w:rPr>
        <w:t xml:space="preserve"> der Abwesenheit </w:t>
      </w:r>
      <w:r w:rsidRPr="00C81941">
        <w:rPr>
          <w:rFonts w:ascii="Calibri" w:hAnsi="Calibri"/>
          <w:b/>
        </w:rPr>
        <w:t xml:space="preserve">an die </w:t>
      </w:r>
      <w:r>
        <w:rPr>
          <w:rFonts w:ascii="Calibri" w:hAnsi="Calibri"/>
          <w:b/>
        </w:rPr>
        <w:t>Schulbehörde</w:t>
      </w:r>
      <w:r w:rsidRPr="008D201A">
        <w:rPr>
          <w:rFonts w:ascii="Calibri" w:hAnsi="Calibri"/>
          <w:bCs/>
        </w:rPr>
        <w:t xml:space="preserve"> </w:t>
      </w:r>
      <w:r w:rsidRPr="000C701A">
        <w:rPr>
          <w:rFonts w:ascii="Calibri" w:hAnsi="Calibri"/>
          <w:bCs/>
        </w:rPr>
        <w:t>einzureichen.</w:t>
      </w:r>
    </w:p>
    <w:p w14:paraId="6DF04DD6" w14:textId="77777777" w:rsidR="001A7297" w:rsidRDefault="001A7297" w:rsidP="001A7297">
      <w:pPr>
        <w:ind w:right="-828" w:hanging="1440"/>
        <w:rPr>
          <w:rFonts w:ascii="Calibri" w:hAnsi="Calibri"/>
        </w:rPr>
      </w:pPr>
    </w:p>
    <w:p w14:paraId="05E819F8" w14:textId="64F12D95" w:rsidR="001A7297" w:rsidRDefault="00000000" w:rsidP="001A7297">
      <w:pPr>
        <w:ind w:right="-828" w:hanging="22"/>
        <w:rPr>
          <w:rFonts w:ascii="Calibri" w:hAnsi="Calibri"/>
          <w:b/>
          <w:sz w:val="24"/>
          <w:szCs w:val="24"/>
        </w:rPr>
      </w:pPr>
      <w:sdt>
        <w:sdtPr>
          <w:rPr>
            <w:rFonts w:ascii="Calibri" w:hAnsi="Calibri"/>
            <w:b/>
            <w:sz w:val="24"/>
            <w:szCs w:val="24"/>
          </w:rPr>
          <w:id w:val="203531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036A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1A7297">
        <w:rPr>
          <w:rFonts w:ascii="Calibri" w:hAnsi="Calibri"/>
          <w:b/>
          <w:sz w:val="24"/>
          <w:szCs w:val="24"/>
        </w:rPr>
        <w:t xml:space="preserve"> Absenzen ab 6 Wochen bis zu 12 Wochen</w:t>
      </w:r>
    </w:p>
    <w:p w14:paraId="6012FD20" w14:textId="0D86DFE3" w:rsidR="001A7297" w:rsidRDefault="001A7297" w:rsidP="001A72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B3B3B3"/>
        <w:tabs>
          <w:tab w:val="left" w:pos="4140"/>
          <w:tab w:val="left" w:pos="5040"/>
        </w:tabs>
        <w:ind w:right="70"/>
        <w:rPr>
          <w:rFonts w:ascii="Calibri" w:hAnsi="Calibri"/>
          <w:bCs/>
        </w:rPr>
      </w:pPr>
      <w:r w:rsidRPr="000C701A">
        <w:rPr>
          <w:rFonts w:ascii="Calibri" w:hAnsi="Calibri"/>
          <w:bCs/>
        </w:rPr>
        <w:t xml:space="preserve">Das Gesuch ist mit den notwendigen Unterlagen </w:t>
      </w:r>
      <w:r>
        <w:rPr>
          <w:rFonts w:ascii="Calibri" w:hAnsi="Calibri"/>
          <w:b/>
        </w:rPr>
        <w:t xml:space="preserve">spätestens </w:t>
      </w:r>
      <w:r w:rsidR="005A7EC4">
        <w:rPr>
          <w:rFonts w:ascii="Calibri" w:hAnsi="Calibri"/>
          <w:b/>
        </w:rPr>
        <w:t>4 Monate</w:t>
      </w:r>
      <w:r w:rsidRPr="008D201A">
        <w:rPr>
          <w:rFonts w:ascii="Calibri" w:hAnsi="Calibri"/>
          <w:b/>
        </w:rPr>
        <w:t xml:space="preserve">n vor </w:t>
      </w:r>
      <w:r>
        <w:rPr>
          <w:rFonts w:ascii="Calibri" w:hAnsi="Calibri"/>
          <w:b/>
        </w:rPr>
        <w:t xml:space="preserve">der Abwesenheit </w:t>
      </w:r>
      <w:r w:rsidRPr="00C81941">
        <w:rPr>
          <w:rFonts w:ascii="Calibri" w:hAnsi="Calibri"/>
          <w:b/>
        </w:rPr>
        <w:t xml:space="preserve">an die </w:t>
      </w:r>
      <w:r>
        <w:rPr>
          <w:rFonts w:ascii="Calibri" w:hAnsi="Calibri"/>
          <w:b/>
        </w:rPr>
        <w:t>Schulbehörde</w:t>
      </w:r>
      <w:r w:rsidRPr="008D201A">
        <w:rPr>
          <w:rFonts w:ascii="Calibri" w:hAnsi="Calibri"/>
          <w:bCs/>
        </w:rPr>
        <w:t xml:space="preserve"> </w:t>
      </w:r>
      <w:r w:rsidRPr="000C701A">
        <w:rPr>
          <w:rFonts w:ascii="Calibri" w:hAnsi="Calibri"/>
          <w:bCs/>
        </w:rPr>
        <w:t>einzureichen.</w:t>
      </w:r>
    </w:p>
    <w:p w14:paraId="1C077FE5" w14:textId="37E556D7" w:rsidR="00C451F4" w:rsidRPr="00ED791F" w:rsidRDefault="00ED791F" w:rsidP="00C451F4">
      <w:pPr>
        <w:ind w:right="-828" w:hanging="22"/>
        <w:rPr>
          <w:rFonts w:ascii="Calibri" w:hAnsi="Calibri"/>
        </w:rPr>
      </w:pPr>
      <w:r w:rsidRPr="00ED791F">
        <w:rPr>
          <w:rFonts w:ascii="Calibri" w:hAnsi="Calibri"/>
        </w:rPr>
        <w:t xml:space="preserve">Details sind der «Absenz- und Urlaubsregelung </w:t>
      </w:r>
      <w:r w:rsidR="00B57A9C">
        <w:rPr>
          <w:rFonts w:ascii="Calibri" w:hAnsi="Calibri"/>
        </w:rPr>
        <w:t>SchülerIn</w:t>
      </w:r>
      <w:r w:rsidRPr="00ED791F">
        <w:rPr>
          <w:rFonts w:ascii="Calibri" w:hAnsi="Calibri"/>
        </w:rPr>
        <w:t>» zu entnehmen.</w:t>
      </w:r>
    </w:p>
    <w:p w14:paraId="433348E0" w14:textId="77777777" w:rsidR="00C451F4" w:rsidRDefault="00C451F4" w:rsidP="00C451F4">
      <w:pPr>
        <w:ind w:right="-828" w:hanging="22"/>
        <w:rPr>
          <w:rFonts w:ascii="Calibri" w:hAnsi="Calibri"/>
        </w:rPr>
      </w:pPr>
    </w:p>
    <w:p w14:paraId="7111F667" w14:textId="77777777" w:rsidR="00B57A9C" w:rsidRPr="00ED791F" w:rsidRDefault="00B57A9C" w:rsidP="00C451F4">
      <w:pPr>
        <w:ind w:right="-828" w:hanging="22"/>
        <w:rPr>
          <w:rFonts w:ascii="Calibri" w:hAnsi="Calibr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2664"/>
        <w:gridCol w:w="1957"/>
        <w:gridCol w:w="2691"/>
      </w:tblGrid>
      <w:tr w:rsidR="007B2A6A" w14:paraId="1EBB9E87" w14:textId="77777777" w:rsidTr="00C451F4">
        <w:tc>
          <w:tcPr>
            <w:tcW w:w="1758" w:type="dxa"/>
          </w:tcPr>
          <w:p w14:paraId="6748743E" w14:textId="77777777" w:rsidR="007B2A6A" w:rsidRPr="007B2A6A" w:rsidRDefault="007B2A6A" w:rsidP="00ED791F">
            <w:pPr>
              <w:ind w:right="-828"/>
              <w:rPr>
                <w:rFonts w:ascii="Calibri" w:hAnsi="Calibri"/>
                <w:b/>
              </w:rPr>
            </w:pPr>
            <w:r w:rsidRPr="007B2A6A">
              <w:rPr>
                <w:rFonts w:ascii="Calibri" w:hAnsi="Calibri"/>
                <w:b/>
              </w:rPr>
              <w:t>Name/Vorname: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61A06655" w14:textId="77777777" w:rsidR="007B2A6A" w:rsidRP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</w:tc>
        <w:tc>
          <w:tcPr>
            <w:tcW w:w="1957" w:type="dxa"/>
          </w:tcPr>
          <w:p w14:paraId="6182B5BA" w14:textId="21E6E809" w:rsidR="007B2A6A" w:rsidRPr="007B2A6A" w:rsidRDefault="007B2A6A" w:rsidP="00ED791F">
            <w:pPr>
              <w:ind w:right="-828"/>
              <w:rPr>
                <w:rFonts w:ascii="Calibri" w:hAnsi="Calibri"/>
                <w:b/>
              </w:rPr>
            </w:pPr>
            <w:r w:rsidRPr="007B2A6A">
              <w:rPr>
                <w:rFonts w:ascii="Calibri" w:hAnsi="Calibri"/>
                <w:b/>
              </w:rPr>
              <w:t>Klassenlehr</w:t>
            </w:r>
            <w:r w:rsidR="006A6920">
              <w:rPr>
                <w:rFonts w:ascii="Calibri" w:hAnsi="Calibri"/>
                <w:b/>
              </w:rPr>
              <w:t>person</w:t>
            </w:r>
            <w:r w:rsidRPr="007B2A6A">
              <w:rPr>
                <w:rFonts w:ascii="Calibri" w:hAnsi="Calibri"/>
                <w:b/>
              </w:rPr>
              <w:t>: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14:paraId="6E827B28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</w:tc>
      </w:tr>
      <w:tr w:rsidR="007B2A6A" w14:paraId="0D62CE0C" w14:textId="77777777" w:rsidTr="00C451F4">
        <w:trPr>
          <w:trHeight w:hRule="exact" w:val="170"/>
        </w:trPr>
        <w:tc>
          <w:tcPr>
            <w:tcW w:w="1758" w:type="dxa"/>
          </w:tcPr>
          <w:p w14:paraId="1EBD5139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2664" w:type="dxa"/>
          </w:tcPr>
          <w:p w14:paraId="5FE1C9AD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1957" w:type="dxa"/>
          </w:tcPr>
          <w:p w14:paraId="7402E71C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2691" w:type="dxa"/>
          </w:tcPr>
          <w:p w14:paraId="2E690147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</w:tr>
      <w:tr w:rsidR="007B2A6A" w14:paraId="68567679" w14:textId="77777777" w:rsidTr="00C451F4">
        <w:tc>
          <w:tcPr>
            <w:tcW w:w="1758" w:type="dxa"/>
          </w:tcPr>
          <w:p w14:paraId="22876041" w14:textId="4D34AD3A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Strasse</w:t>
            </w:r>
            <w:r w:rsidR="00332EA2">
              <w:rPr>
                <w:rFonts w:ascii="Calibri" w:hAnsi="Calibri"/>
              </w:rPr>
              <w:t>:</w:t>
            </w:r>
          </w:p>
          <w:p w14:paraId="3E845270" w14:textId="3F1E6ED9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PLZ/Wohnort: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755B6EB2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2"/>
          </w:p>
        </w:tc>
        <w:tc>
          <w:tcPr>
            <w:tcW w:w="1957" w:type="dxa"/>
          </w:tcPr>
          <w:p w14:paraId="4FB2A4F7" w14:textId="5E10AD06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</w:t>
            </w:r>
            <w:r w:rsidR="006A6920">
              <w:rPr>
                <w:rFonts w:ascii="Calibri" w:hAnsi="Calibri"/>
              </w:rPr>
              <w:t>person</w:t>
            </w:r>
            <w:r>
              <w:rPr>
                <w:rFonts w:ascii="Calibri" w:hAnsi="Calibri"/>
              </w:rPr>
              <w:t xml:space="preserve"> der </w:t>
            </w:r>
          </w:p>
          <w:p w14:paraId="136F6CC7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betreffenden </w:t>
            </w:r>
          </w:p>
          <w:p w14:paraId="34ACC7FD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Lektion/en: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14:paraId="63810981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</w:instrText>
            </w:r>
            <w:bookmarkStart w:id="3" w:name="Text5"/>
            <w:r>
              <w:rPr>
                <w:rFonts w:ascii="Calibri" w:hAnsi="Calibri"/>
              </w:rPr>
              <w:instrText xml:space="preserve">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3"/>
          </w:p>
        </w:tc>
      </w:tr>
      <w:tr w:rsidR="007B2A6A" w14:paraId="417CEE2F" w14:textId="77777777" w:rsidTr="00C451F4">
        <w:trPr>
          <w:trHeight w:hRule="exact" w:val="170"/>
        </w:trPr>
        <w:tc>
          <w:tcPr>
            <w:tcW w:w="1758" w:type="dxa"/>
          </w:tcPr>
          <w:p w14:paraId="580BED47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2664" w:type="dxa"/>
          </w:tcPr>
          <w:p w14:paraId="5C9A9728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1957" w:type="dxa"/>
          </w:tcPr>
          <w:p w14:paraId="31A5B59F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2691" w:type="dxa"/>
          </w:tcPr>
          <w:p w14:paraId="3D35514E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</w:tr>
      <w:tr w:rsidR="007B2A6A" w14:paraId="31CEF962" w14:textId="77777777" w:rsidTr="00C451F4">
        <w:tc>
          <w:tcPr>
            <w:tcW w:w="1758" w:type="dxa"/>
          </w:tcPr>
          <w:p w14:paraId="70CA5A89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Tel.: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1E003554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4"/>
          </w:p>
        </w:tc>
        <w:tc>
          <w:tcPr>
            <w:tcW w:w="1957" w:type="dxa"/>
          </w:tcPr>
          <w:p w14:paraId="090A9F3A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  <w:p w14:paraId="778B2106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  <w:tc>
          <w:tcPr>
            <w:tcW w:w="2691" w:type="dxa"/>
          </w:tcPr>
          <w:p w14:paraId="2F7EE2C9" w14:textId="77777777" w:rsidR="007B2A6A" w:rsidRDefault="007B2A6A" w:rsidP="00ED791F">
            <w:pPr>
              <w:ind w:right="-828"/>
              <w:rPr>
                <w:rFonts w:ascii="Calibri" w:hAnsi="Calibri"/>
              </w:rPr>
            </w:pPr>
          </w:p>
        </w:tc>
      </w:tr>
    </w:tbl>
    <w:p w14:paraId="6C41FF90" w14:textId="51C9A5A7" w:rsidR="007B2A6A" w:rsidRDefault="007B2A6A" w:rsidP="00ED791F">
      <w:pPr>
        <w:ind w:right="-828"/>
        <w:rPr>
          <w:rFonts w:ascii="Calibri" w:hAnsi="Calibr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2887"/>
        <w:gridCol w:w="1716"/>
        <w:gridCol w:w="2817"/>
      </w:tblGrid>
      <w:tr w:rsidR="00730A11" w:rsidRPr="00730A11" w14:paraId="7067BB6A" w14:textId="77777777" w:rsidTr="00730A11">
        <w:tc>
          <w:tcPr>
            <w:tcW w:w="1668" w:type="dxa"/>
          </w:tcPr>
          <w:p w14:paraId="3AF624C9" w14:textId="77777777" w:rsidR="00730A11" w:rsidRPr="00730A11" w:rsidRDefault="00730A11" w:rsidP="00ED791F">
            <w:pPr>
              <w:ind w:right="-828"/>
              <w:rPr>
                <w:rFonts w:ascii="Calibri" w:hAnsi="Calibri"/>
                <w:b/>
              </w:rPr>
            </w:pPr>
            <w:r w:rsidRPr="00730A11">
              <w:rPr>
                <w:rFonts w:ascii="Calibri" w:hAnsi="Calibri"/>
                <w:b/>
              </w:rPr>
              <w:t>Datum:</w:t>
            </w:r>
          </w:p>
        </w:tc>
        <w:tc>
          <w:tcPr>
            <w:tcW w:w="2936" w:type="dxa"/>
            <w:shd w:val="clear" w:color="auto" w:fill="F2F2F2" w:themeFill="background1" w:themeFillShade="F2"/>
          </w:tcPr>
          <w:p w14:paraId="0FEDF509" w14:textId="77777777" w:rsidR="00730A11" w:rsidRPr="00730A11" w:rsidRDefault="00730A11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5"/>
          </w:p>
        </w:tc>
        <w:tc>
          <w:tcPr>
            <w:tcW w:w="1741" w:type="dxa"/>
          </w:tcPr>
          <w:p w14:paraId="36DE0EB8" w14:textId="77777777" w:rsidR="00730A11" w:rsidRPr="00730A11" w:rsidRDefault="00730A11" w:rsidP="00ED791F">
            <w:pPr>
              <w:ind w:right="-828"/>
              <w:rPr>
                <w:rFonts w:ascii="Calibri" w:hAnsi="Calibri"/>
                <w:b/>
              </w:rPr>
            </w:pPr>
            <w:r w:rsidRPr="00730A11">
              <w:rPr>
                <w:rFonts w:ascii="Calibri" w:hAnsi="Calibri"/>
                <w:b/>
              </w:rPr>
              <w:t>Zeit:</w:t>
            </w:r>
          </w:p>
        </w:tc>
        <w:tc>
          <w:tcPr>
            <w:tcW w:w="2865" w:type="dxa"/>
            <w:shd w:val="clear" w:color="auto" w:fill="F2F2F2" w:themeFill="background1" w:themeFillShade="F2"/>
          </w:tcPr>
          <w:p w14:paraId="7FE78860" w14:textId="77777777" w:rsidR="00730A11" w:rsidRPr="00730A11" w:rsidRDefault="00730A11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6"/>
          </w:p>
        </w:tc>
      </w:tr>
      <w:tr w:rsidR="00730A11" w14:paraId="18B6103F" w14:textId="77777777" w:rsidTr="00730A11">
        <w:trPr>
          <w:trHeight w:hRule="exact" w:val="170"/>
        </w:trPr>
        <w:tc>
          <w:tcPr>
            <w:tcW w:w="9210" w:type="dxa"/>
            <w:gridSpan w:val="4"/>
          </w:tcPr>
          <w:p w14:paraId="568DCB1E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</w:tc>
      </w:tr>
      <w:tr w:rsidR="00730A11" w14:paraId="4EE29855" w14:textId="77777777" w:rsidTr="00730A11">
        <w:trPr>
          <w:trHeight w:hRule="exact" w:val="170"/>
        </w:trPr>
        <w:tc>
          <w:tcPr>
            <w:tcW w:w="9210" w:type="dxa"/>
            <w:gridSpan w:val="4"/>
          </w:tcPr>
          <w:p w14:paraId="1B9A0C44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  <w:p w14:paraId="7FD55C33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  <w:p w14:paraId="373F0604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  <w:p w14:paraId="07D69A1A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</w:tc>
      </w:tr>
      <w:tr w:rsidR="00730A11" w14:paraId="3CF0B4F1" w14:textId="77777777" w:rsidTr="00730A11">
        <w:tc>
          <w:tcPr>
            <w:tcW w:w="9210" w:type="dxa"/>
            <w:gridSpan w:val="4"/>
            <w:shd w:val="clear" w:color="auto" w:fill="F2F2F2" w:themeFill="background1" w:themeFillShade="F2"/>
          </w:tcPr>
          <w:p w14:paraId="65FADA41" w14:textId="77777777" w:rsidR="00730A11" w:rsidRDefault="00730A11" w:rsidP="00ED791F">
            <w:pPr>
              <w:ind w:right="-828"/>
              <w:rPr>
                <w:rFonts w:ascii="Calibri" w:hAnsi="Calibri"/>
                <w:b/>
              </w:rPr>
            </w:pPr>
            <w:r w:rsidRPr="00730A11">
              <w:rPr>
                <w:rFonts w:ascii="Calibri" w:hAnsi="Calibri"/>
                <w:b/>
              </w:rPr>
              <w:t>Grund des Gesuchs:</w:t>
            </w:r>
          </w:p>
          <w:p w14:paraId="73E93FE5" w14:textId="04583FFD" w:rsidR="009F6912" w:rsidRPr="0039703A" w:rsidRDefault="0039703A" w:rsidP="00ED791F">
            <w:pPr>
              <w:ind w:right="-828"/>
              <w:rPr>
                <w:rFonts w:ascii="Calibri" w:hAnsi="Calibri"/>
                <w:bCs/>
              </w:rPr>
            </w:pPr>
            <w:r w:rsidRPr="0039703A">
              <w:rPr>
                <w:rFonts w:ascii="Calibri" w:hAnsi="Calibri"/>
                <w:bCs/>
              </w:rPr>
              <w:t>(</w:t>
            </w:r>
            <w:r w:rsidR="00AE487F" w:rsidRPr="0039703A">
              <w:rPr>
                <w:rFonts w:ascii="Calibri" w:hAnsi="Calibri"/>
                <w:bCs/>
              </w:rPr>
              <w:t>bei 6-12-wöchiger Absenz</w:t>
            </w:r>
            <w:r w:rsidR="00AE487F">
              <w:rPr>
                <w:rFonts w:ascii="Calibri" w:hAnsi="Calibri"/>
                <w:bCs/>
              </w:rPr>
              <w:t xml:space="preserve"> z</w:t>
            </w:r>
            <w:r w:rsidR="00E31229" w:rsidRPr="0039703A">
              <w:rPr>
                <w:rFonts w:ascii="Calibri" w:hAnsi="Calibri"/>
                <w:bCs/>
              </w:rPr>
              <w:t>usätzlich</w:t>
            </w:r>
            <w:r w:rsidR="00914E58">
              <w:rPr>
                <w:rFonts w:ascii="Calibri" w:hAnsi="Calibri"/>
                <w:bCs/>
              </w:rPr>
              <w:t>e</w:t>
            </w:r>
            <w:r w:rsidR="00E31229" w:rsidRPr="0039703A">
              <w:rPr>
                <w:rFonts w:ascii="Calibri" w:hAnsi="Calibri"/>
                <w:bCs/>
              </w:rPr>
              <w:t xml:space="preserve"> </w:t>
            </w:r>
            <w:r w:rsidR="009F6912" w:rsidRPr="0039703A">
              <w:rPr>
                <w:rFonts w:ascii="Calibri" w:hAnsi="Calibri"/>
                <w:bCs/>
              </w:rPr>
              <w:t>Angabe über ausgebildete Lehrperson</w:t>
            </w:r>
            <w:r w:rsidR="00AE487F">
              <w:rPr>
                <w:rFonts w:ascii="Calibri" w:hAnsi="Calibri"/>
                <w:bCs/>
              </w:rPr>
              <w:t xml:space="preserve"> </w:t>
            </w:r>
            <w:r w:rsidR="009F6912" w:rsidRPr="0039703A">
              <w:rPr>
                <w:rFonts w:ascii="Calibri" w:hAnsi="Calibri"/>
                <w:bCs/>
              </w:rPr>
              <w:t xml:space="preserve">mit </w:t>
            </w:r>
            <w:r w:rsidR="00AE487F">
              <w:rPr>
                <w:rFonts w:ascii="Calibri" w:hAnsi="Calibri"/>
                <w:bCs/>
              </w:rPr>
              <w:t>anerkanntem</w:t>
            </w:r>
            <w:r w:rsidR="00AE487F">
              <w:rPr>
                <w:rFonts w:ascii="Calibri" w:hAnsi="Calibri"/>
                <w:bCs/>
              </w:rPr>
              <w:br/>
            </w:r>
            <w:r w:rsidR="009F6912" w:rsidRPr="0039703A">
              <w:rPr>
                <w:rFonts w:ascii="Calibri" w:hAnsi="Calibri"/>
                <w:bCs/>
              </w:rPr>
              <w:t>Lehrdiplom</w:t>
            </w:r>
            <w:r w:rsidR="00E31229" w:rsidRPr="0039703A">
              <w:rPr>
                <w:rFonts w:ascii="Calibri" w:hAnsi="Calibri"/>
                <w:bCs/>
              </w:rPr>
              <w:t xml:space="preserve">, </w:t>
            </w:r>
            <w:r w:rsidR="009F6912" w:rsidRPr="0039703A">
              <w:rPr>
                <w:rFonts w:ascii="Calibri" w:hAnsi="Calibri"/>
                <w:bCs/>
              </w:rPr>
              <w:t>Darlegung</w:t>
            </w:r>
            <w:r w:rsidR="00AE487F">
              <w:rPr>
                <w:rFonts w:ascii="Calibri" w:hAnsi="Calibri"/>
                <w:bCs/>
              </w:rPr>
              <w:t xml:space="preserve"> </w:t>
            </w:r>
            <w:r w:rsidR="009F6912" w:rsidRPr="0039703A">
              <w:rPr>
                <w:rFonts w:ascii="Calibri" w:hAnsi="Calibri"/>
                <w:bCs/>
              </w:rPr>
              <w:t>der Bildungsziele</w:t>
            </w:r>
            <w:r w:rsidRPr="0039703A">
              <w:rPr>
                <w:rFonts w:ascii="Calibri" w:hAnsi="Calibri"/>
                <w:bCs/>
              </w:rPr>
              <w:t>)</w:t>
            </w:r>
          </w:p>
          <w:p w14:paraId="6393E699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7"/>
          </w:p>
          <w:p w14:paraId="3C026681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  <w:p w14:paraId="4323446C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  <w:p w14:paraId="3B04A9BE" w14:textId="77777777" w:rsidR="00730A11" w:rsidRDefault="00730A11" w:rsidP="00ED791F">
            <w:pPr>
              <w:ind w:right="-828"/>
              <w:rPr>
                <w:rFonts w:ascii="Calibri" w:hAnsi="Calibri"/>
              </w:rPr>
            </w:pPr>
          </w:p>
        </w:tc>
      </w:tr>
    </w:tbl>
    <w:p w14:paraId="18BBF0A9" w14:textId="77777777" w:rsidR="00730A11" w:rsidRDefault="00730A11" w:rsidP="00ED791F">
      <w:pPr>
        <w:ind w:right="-828" w:hanging="1440"/>
        <w:rPr>
          <w:rFonts w:ascii="Calibri" w:hAnsi="Calibr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BF7887" w14:paraId="1CFEA6F4" w14:textId="77777777" w:rsidTr="00BF7887">
        <w:tc>
          <w:tcPr>
            <w:tcW w:w="9210" w:type="dxa"/>
            <w:shd w:val="clear" w:color="auto" w:fill="F2F2F2" w:themeFill="background1" w:themeFillShade="F2"/>
          </w:tcPr>
          <w:p w14:paraId="7D0C4328" w14:textId="77777777" w:rsidR="00BF7887" w:rsidRPr="00730A11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Beilagen</w:t>
            </w:r>
            <w:r w:rsidRPr="00730A11">
              <w:rPr>
                <w:rFonts w:ascii="Calibri" w:hAnsi="Calibri"/>
                <w:b/>
              </w:rPr>
              <w:t>:</w:t>
            </w:r>
          </w:p>
          <w:p w14:paraId="5A794579" w14:textId="77777777" w:rsidR="00BF7887" w:rsidRDefault="00BF7887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</w:p>
          <w:p w14:paraId="796B1B2E" w14:textId="77777777" w:rsidR="00BF7887" w:rsidRDefault="00BF7887" w:rsidP="00ED791F">
            <w:pPr>
              <w:ind w:right="-828"/>
              <w:rPr>
                <w:rFonts w:ascii="Calibri" w:hAnsi="Calibri"/>
              </w:rPr>
            </w:pPr>
          </w:p>
        </w:tc>
      </w:tr>
    </w:tbl>
    <w:p w14:paraId="6CA9C241" w14:textId="77777777" w:rsidR="00730A11" w:rsidRDefault="00730A11" w:rsidP="00ED791F">
      <w:pPr>
        <w:ind w:right="-828"/>
        <w:rPr>
          <w:rFonts w:ascii="Calibri" w:hAnsi="Calibri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7"/>
        <w:gridCol w:w="281"/>
        <w:gridCol w:w="4552"/>
      </w:tblGrid>
      <w:tr w:rsidR="00BF7887" w14:paraId="3C186F7C" w14:textId="77777777" w:rsidTr="00454781">
        <w:tc>
          <w:tcPr>
            <w:tcW w:w="4361" w:type="dxa"/>
          </w:tcPr>
          <w:p w14:paraId="478E3006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Ort/Datum:</w:t>
            </w:r>
          </w:p>
        </w:tc>
        <w:tc>
          <w:tcPr>
            <w:tcW w:w="283" w:type="dxa"/>
          </w:tcPr>
          <w:p w14:paraId="34D52C20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642" w:type="dxa"/>
          </w:tcPr>
          <w:p w14:paraId="710A8836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Unterschrift eines Erziehungsberechtigten:</w:t>
            </w:r>
          </w:p>
        </w:tc>
      </w:tr>
      <w:tr w:rsidR="00BF7887" w14:paraId="7D5710E7" w14:textId="77777777" w:rsidTr="00454781">
        <w:trPr>
          <w:trHeight w:hRule="exact" w:val="227"/>
        </w:trPr>
        <w:tc>
          <w:tcPr>
            <w:tcW w:w="4361" w:type="dxa"/>
          </w:tcPr>
          <w:p w14:paraId="1079C93B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283" w:type="dxa"/>
          </w:tcPr>
          <w:p w14:paraId="2B29A677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642" w:type="dxa"/>
          </w:tcPr>
          <w:p w14:paraId="77E3E863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</w:tr>
      <w:tr w:rsidR="00BF7887" w14:paraId="44215ECA" w14:textId="77777777" w:rsidTr="00454781">
        <w:tc>
          <w:tcPr>
            <w:tcW w:w="4361" w:type="dxa"/>
            <w:shd w:val="clear" w:color="auto" w:fill="F2F2F2" w:themeFill="background1" w:themeFillShade="F2"/>
          </w:tcPr>
          <w:p w14:paraId="10306056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8"/>
          </w:p>
        </w:tc>
        <w:tc>
          <w:tcPr>
            <w:tcW w:w="283" w:type="dxa"/>
          </w:tcPr>
          <w:p w14:paraId="2AEC84CE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642" w:type="dxa"/>
            <w:shd w:val="clear" w:color="auto" w:fill="F2F2F2" w:themeFill="background1" w:themeFillShade="F2"/>
          </w:tcPr>
          <w:p w14:paraId="4EAFAA34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9"/>
          </w:p>
        </w:tc>
      </w:tr>
    </w:tbl>
    <w:p w14:paraId="4F3E3350" w14:textId="77777777" w:rsidR="00730A11" w:rsidRDefault="00730A11" w:rsidP="00ED791F">
      <w:pPr>
        <w:ind w:right="-828"/>
        <w:rPr>
          <w:rFonts w:ascii="Calibri" w:hAnsi="Calibri"/>
          <w:b/>
        </w:rPr>
      </w:pPr>
    </w:p>
    <w:tbl>
      <w:tblPr>
        <w:tblStyle w:val="Tabellenraster"/>
        <w:tblW w:w="9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253"/>
        <w:gridCol w:w="108"/>
        <w:gridCol w:w="175"/>
        <w:gridCol w:w="108"/>
        <w:gridCol w:w="4458"/>
        <w:gridCol w:w="108"/>
      </w:tblGrid>
      <w:tr w:rsidR="00BF7887" w14:paraId="73A1F3C1" w14:textId="77777777" w:rsidTr="00454781">
        <w:trPr>
          <w:gridAfter w:val="1"/>
          <w:wAfter w:w="108" w:type="dxa"/>
        </w:trPr>
        <w:tc>
          <w:tcPr>
            <w:tcW w:w="9210" w:type="dxa"/>
            <w:gridSpan w:val="6"/>
          </w:tcPr>
          <w:p w14:paraId="20436C4A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  <w:p w14:paraId="2C36BAE8" w14:textId="244ACE4C" w:rsidR="000323A4" w:rsidRPr="00F51C6C" w:rsidRDefault="00454781" w:rsidP="00ED791F">
            <w:pPr>
              <w:ind w:right="-828"/>
              <w:rPr>
                <w:rFonts w:ascii="Calibri" w:hAnsi="Calibri"/>
                <w:b/>
              </w:rPr>
            </w:pPr>
            <w:r w:rsidRPr="00F51C6C">
              <w:rPr>
                <w:rFonts w:ascii="Calibri" w:hAnsi="Calibri"/>
                <w:b/>
              </w:rPr>
              <w:t xml:space="preserve">Entscheid der </w:t>
            </w:r>
            <w:r w:rsidR="00AE487F">
              <w:rPr>
                <w:rFonts w:ascii="Calibri" w:hAnsi="Calibri"/>
                <w:b/>
              </w:rPr>
              <w:t>Schulbehörde</w:t>
            </w:r>
            <w:r w:rsidR="000323A4" w:rsidRPr="00F51C6C">
              <w:rPr>
                <w:rFonts w:ascii="Calibri" w:hAnsi="Calibri"/>
                <w:b/>
              </w:rPr>
              <w:tab/>
            </w:r>
            <w:sdt>
              <w:sdtPr>
                <w:rPr>
                  <w:rFonts w:ascii="Calibri" w:hAnsi="Calibri"/>
                  <w:b/>
                </w:rPr>
                <w:id w:val="3817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9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57A9C">
              <w:rPr>
                <w:rFonts w:ascii="Calibri" w:hAnsi="Calibri"/>
                <w:b/>
              </w:rPr>
              <w:t xml:space="preserve"> </w:t>
            </w:r>
            <w:r w:rsidR="000323A4" w:rsidRPr="00F51C6C">
              <w:rPr>
                <w:rFonts w:ascii="Calibri" w:hAnsi="Calibri"/>
                <w:b/>
              </w:rPr>
              <w:t>JA</w:t>
            </w:r>
            <w:r w:rsidR="000323A4" w:rsidRPr="00F51C6C">
              <w:rPr>
                <w:rFonts w:ascii="Calibri" w:hAnsi="Calibri"/>
                <w:b/>
              </w:rPr>
              <w:tab/>
            </w:r>
            <w:r w:rsidR="000323A4" w:rsidRPr="00F51C6C">
              <w:rPr>
                <w:rFonts w:ascii="Calibri" w:hAnsi="Calibri"/>
                <w:b/>
              </w:rPr>
              <w:tab/>
            </w:r>
            <w:sdt>
              <w:sdtPr>
                <w:rPr>
                  <w:rFonts w:ascii="Calibri" w:hAnsi="Calibri"/>
                  <w:b/>
                </w:rPr>
                <w:id w:val="-19847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25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57A9C">
              <w:rPr>
                <w:rFonts w:ascii="Calibri" w:hAnsi="Calibri"/>
                <w:b/>
              </w:rPr>
              <w:t xml:space="preserve"> </w:t>
            </w:r>
            <w:r w:rsidR="000323A4" w:rsidRPr="00F51C6C">
              <w:rPr>
                <w:rFonts w:ascii="Calibri" w:hAnsi="Calibri"/>
                <w:b/>
              </w:rPr>
              <w:t>NEIN</w:t>
            </w:r>
          </w:p>
          <w:p w14:paraId="40072703" w14:textId="09768EA4" w:rsidR="00105635" w:rsidRDefault="00454781" w:rsidP="00ED791F">
            <w:pPr>
              <w:ind w:right="-828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Begründung:</w:t>
            </w:r>
            <w:r w:rsidR="00105635">
              <w:rPr>
                <w:rFonts w:ascii="Calibri" w:hAnsi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05635">
              <w:rPr>
                <w:rFonts w:ascii="Calibri" w:hAnsi="Calibri"/>
              </w:rPr>
              <w:instrText xml:space="preserve"> FORMTEXT </w:instrText>
            </w:r>
            <w:r w:rsidR="00105635">
              <w:rPr>
                <w:rFonts w:ascii="Calibri" w:hAnsi="Calibri"/>
              </w:rPr>
            </w:r>
            <w:r w:rsidR="00105635">
              <w:rPr>
                <w:rFonts w:ascii="Calibri" w:hAnsi="Calibri"/>
              </w:rPr>
              <w:fldChar w:fldCharType="separate"/>
            </w:r>
            <w:r w:rsidR="00105635">
              <w:rPr>
                <w:rFonts w:ascii="Calibri" w:hAnsi="Calibri"/>
                <w:noProof/>
              </w:rPr>
              <w:t> </w:t>
            </w:r>
            <w:r w:rsidR="00105635">
              <w:rPr>
                <w:rFonts w:ascii="Calibri" w:hAnsi="Calibri"/>
                <w:noProof/>
              </w:rPr>
              <w:t> </w:t>
            </w:r>
            <w:r w:rsidR="00105635">
              <w:rPr>
                <w:rFonts w:ascii="Calibri" w:hAnsi="Calibri"/>
                <w:noProof/>
              </w:rPr>
              <w:t> </w:t>
            </w:r>
            <w:r w:rsidR="00105635">
              <w:rPr>
                <w:rFonts w:ascii="Calibri" w:hAnsi="Calibri"/>
                <w:noProof/>
              </w:rPr>
              <w:t> </w:t>
            </w:r>
            <w:r w:rsidR="00105635">
              <w:rPr>
                <w:rFonts w:ascii="Calibri" w:hAnsi="Calibri"/>
                <w:noProof/>
              </w:rPr>
              <w:t> </w:t>
            </w:r>
            <w:r w:rsidR="00105635">
              <w:rPr>
                <w:rFonts w:ascii="Calibri" w:hAnsi="Calibri"/>
              </w:rPr>
              <w:fldChar w:fldCharType="end"/>
            </w:r>
            <w:r w:rsidR="00B57A9C">
              <w:rPr>
                <w:rFonts w:ascii="Calibri" w:hAnsi="Calibri"/>
              </w:rPr>
              <w:t xml:space="preserve"> </w:t>
            </w:r>
          </w:p>
          <w:p w14:paraId="6089DABA" w14:textId="77777777" w:rsidR="00105635" w:rsidRDefault="00105635" w:rsidP="00ED791F">
            <w:pPr>
              <w:ind w:right="-828"/>
              <w:rPr>
                <w:rFonts w:ascii="Calibri" w:hAnsi="Calibri"/>
                <w:b/>
              </w:rPr>
            </w:pPr>
          </w:p>
          <w:p w14:paraId="07B2DBAB" w14:textId="4E7FA356" w:rsidR="00105635" w:rsidRDefault="00105635" w:rsidP="00ED791F">
            <w:pPr>
              <w:ind w:right="-828"/>
              <w:rPr>
                <w:rFonts w:ascii="Calibri" w:hAnsi="Calibri"/>
                <w:b/>
              </w:rPr>
            </w:pPr>
          </w:p>
        </w:tc>
      </w:tr>
      <w:tr w:rsidR="00BF7887" w14:paraId="565E250A" w14:textId="77777777" w:rsidTr="00454781">
        <w:trPr>
          <w:gridAfter w:val="1"/>
          <w:wAfter w:w="108" w:type="dxa"/>
          <w:trHeight w:hRule="exact" w:val="170"/>
        </w:trPr>
        <w:tc>
          <w:tcPr>
            <w:tcW w:w="9210" w:type="dxa"/>
            <w:gridSpan w:val="6"/>
          </w:tcPr>
          <w:p w14:paraId="27111BA4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</w:tr>
      <w:tr w:rsidR="00BF7887" w14:paraId="446F13DF" w14:textId="77777777" w:rsidTr="00454781">
        <w:trPr>
          <w:gridAfter w:val="1"/>
          <w:wAfter w:w="108" w:type="dxa"/>
        </w:trPr>
        <w:tc>
          <w:tcPr>
            <w:tcW w:w="4361" w:type="dxa"/>
            <w:gridSpan w:val="2"/>
          </w:tcPr>
          <w:p w14:paraId="74BFCEE4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Datum:</w:t>
            </w:r>
          </w:p>
        </w:tc>
        <w:tc>
          <w:tcPr>
            <w:tcW w:w="283" w:type="dxa"/>
            <w:gridSpan w:val="2"/>
          </w:tcPr>
          <w:p w14:paraId="7D70EDFF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566" w:type="dxa"/>
            <w:gridSpan w:val="2"/>
          </w:tcPr>
          <w:p w14:paraId="70674280" w14:textId="77777777" w:rsidR="00BF7887" w:rsidRDefault="00BF7887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Unterschrift:</w:t>
            </w:r>
          </w:p>
        </w:tc>
      </w:tr>
      <w:tr w:rsidR="00454781" w14:paraId="59976546" w14:textId="77777777" w:rsidTr="00454781">
        <w:trPr>
          <w:gridAfter w:val="1"/>
          <w:wAfter w:w="108" w:type="dxa"/>
          <w:trHeight w:hRule="exact" w:val="227"/>
        </w:trPr>
        <w:tc>
          <w:tcPr>
            <w:tcW w:w="4361" w:type="dxa"/>
            <w:gridSpan w:val="2"/>
          </w:tcPr>
          <w:p w14:paraId="745A3716" w14:textId="77777777" w:rsidR="00454781" w:rsidRDefault="00454781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283" w:type="dxa"/>
            <w:gridSpan w:val="2"/>
          </w:tcPr>
          <w:p w14:paraId="44004878" w14:textId="77777777" w:rsidR="00454781" w:rsidRDefault="00454781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566" w:type="dxa"/>
            <w:gridSpan w:val="2"/>
          </w:tcPr>
          <w:p w14:paraId="59E8F8A3" w14:textId="77777777" w:rsidR="00454781" w:rsidRDefault="00454781" w:rsidP="00ED791F">
            <w:pPr>
              <w:ind w:right="-828"/>
              <w:rPr>
                <w:rFonts w:ascii="Calibri" w:hAnsi="Calibri"/>
                <w:b/>
              </w:rPr>
            </w:pPr>
          </w:p>
        </w:tc>
      </w:tr>
      <w:tr w:rsidR="00454781" w14:paraId="0B0D5EC2" w14:textId="77777777" w:rsidTr="00454781">
        <w:trPr>
          <w:gridBefore w:val="1"/>
          <w:wBefore w:w="108" w:type="dxa"/>
        </w:trPr>
        <w:tc>
          <w:tcPr>
            <w:tcW w:w="4361" w:type="dxa"/>
            <w:gridSpan w:val="2"/>
            <w:shd w:val="clear" w:color="auto" w:fill="F2F2F2" w:themeFill="background1" w:themeFillShade="F2"/>
          </w:tcPr>
          <w:p w14:paraId="20150307" w14:textId="77777777" w:rsidR="00454781" w:rsidRDefault="00454781" w:rsidP="00ED791F">
            <w:pPr>
              <w:ind w:right="-82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10"/>
          </w:p>
        </w:tc>
        <w:tc>
          <w:tcPr>
            <w:tcW w:w="283" w:type="dxa"/>
            <w:gridSpan w:val="2"/>
          </w:tcPr>
          <w:p w14:paraId="6121D9CA" w14:textId="77777777" w:rsidR="00454781" w:rsidRDefault="00454781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566" w:type="dxa"/>
            <w:gridSpan w:val="2"/>
            <w:shd w:val="clear" w:color="auto" w:fill="F2F2F2" w:themeFill="background1" w:themeFillShade="F2"/>
          </w:tcPr>
          <w:p w14:paraId="6AAD07B3" w14:textId="77777777" w:rsidR="00454781" w:rsidRDefault="00454781" w:rsidP="00ED791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rFonts w:ascii="Calibri" w:hAnsi="Calibri"/>
                <w:b/>
              </w:rPr>
              <w:instrText xml:space="preserve"> FORMTEXT </w:instrTex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</w:rPr>
              <w:fldChar w:fldCharType="end"/>
            </w:r>
            <w:bookmarkEnd w:id="11"/>
          </w:p>
        </w:tc>
      </w:tr>
      <w:tr w:rsidR="00340915" w14:paraId="13363DB1" w14:textId="77777777" w:rsidTr="00454781">
        <w:trPr>
          <w:gridBefore w:val="1"/>
          <w:wBefore w:w="108" w:type="dxa"/>
        </w:trPr>
        <w:tc>
          <w:tcPr>
            <w:tcW w:w="4361" w:type="dxa"/>
            <w:gridSpan w:val="2"/>
            <w:shd w:val="clear" w:color="auto" w:fill="F2F2F2" w:themeFill="background1" w:themeFillShade="F2"/>
          </w:tcPr>
          <w:p w14:paraId="03D240F3" w14:textId="77777777" w:rsidR="00340915" w:rsidRDefault="00340915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283" w:type="dxa"/>
            <w:gridSpan w:val="2"/>
          </w:tcPr>
          <w:p w14:paraId="34125B82" w14:textId="77777777" w:rsidR="00340915" w:rsidRDefault="00340915" w:rsidP="00ED791F">
            <w:pPr>
              <w:ind w:right="-828"/>
              <w:rPr>
                <w:rFonts w:ascii="Calibri" w:hAnsi="Calibri"/>
                <w:b/>
              </w:rPr>
            </w:pPr>
          </w:p>
        </w:tc>
        <w:tc>
          <w:tcPr>
            <w:tcW w:w="4566" w:type="dxa"/>
            <w:gridSpan w:val="2"/>
            <w:shd w:val="clear" w:color="auto" w:fill="F2F2F2" w:themeFill="background1" w:themeFillShade="F2"/>
          </w:tcPr>
          <w:p w14:paraId="3F4D4AAA" w14:textId="77777777" w:rsidR="00340915" w:rsidRDefault="00340915" w:rsidP="00ED791F">
            <w:pPr>
              <w:rPr>
                <w:rFonts w:ascii="Calibri" w:hAnsi="Calibri"/>
                <w:b/>
              </w:rPr>
            </w:pPr>
          </w:p>
        </w:tc>
      </w:tr>
    </w:tbl>
    <w:p w14:paraId="6F0B6E1A" w14:textId="77777777" w:rsidR="00117BB0" w:rsidRDefault="00117BB0" w:rsidP="00ED791F">
      <w:pPr>
        <w:ind w:right="-828"/>
        <w:rPr>
          <w:rFonts w:ascii="Calibri" w:hAnsi="Calibri"/>
          <w:b/>
        </w:rPr>
      </w:pPr>
    </w:p>
    <w:p w14:paraId="000AD7B6" w14:textId="450AF7A9" w:rsidR="006110F5" w:rsidRPr="006E50AA" w:rsidRDefault="006E50AA" w:rsidP="00ED791F">
      <w:pPr>
        <w:rPr>
          <w:rFonts w:ascii="Calibri" w:hAnsi="Calibri"/>
          <w:bCs/>
        </w:rPr>
      </w:pPr>
      <w:r w:rsidRPr="00117BC0">
        <w:rPr>
          <w:rFonts w:ascii="Calibri" w:hAnsi="Calibri"/>
          <w:bCs/>
        </w:rPr>
        <w:t>Gegen den Entscheid der Schulbehörde kann gemäss</w:t>
      </w:r>
      <w:r>
        <w:rPr>
          <w:rFonts w:ascii="Calibri" w:hAnsi="Calibri"/>
          <w:bCs/>
        </w:rPr>
        <w:t xml:space="preserve"> </w:t>
      </w:r>
      <w:r w:rsidRPr="00117BC0">
        <w:rPr>
          <w:rFonts w:ascii="Calibri" w:hAnsi="Calibri"/>
          <w:bCs/>
        </w:rPr>
        <w:t>§ 65 VG Rekurs erhoben werden.</w:t>
      </w:r>
    </w:p>
    <w:p w14:paraId="3B021831" w14:textId="77777777" w:rsidR="006110F5" w:rsidRPr="00454781" w:rsidRDefault="006110F5" w:rsidP="00EF7F4B">
      <w:pPr>
        <w:tabs>
          <w:tab w:val="left" w:pos="4500"/>
        </w:tabs>
        <w:ind w:right="-828"/>
        <w:rPr>
          <w:rFonts w:ascii="Calibri" w:hAnsi="Calibri"/>
          <w:sz w:val="20"/>
          <w:szCs w:val="20"/>
        </w:rPr>
      </w:pPr>
    </w:p>
    <w:sectPr w:rsidR="006110F5" w:rsidRPr="00454781" w:rsidSect="007F6964">
      <w:headerReference w:type="default" r:id="rId10"/>
      <w:footerReference w:type="default" r:id="rId11"/>
      <w:pgSz w:w="11906" w:h="16838"/>
      <w:pgMar w:top="1418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C6FF" w14:textId="77777777" w:rsidR="005C6FB3" w:rsidRDefault="005C6FB3">
      <w:r>
        <w:separator/>
      </w:r>
    </w:p>
  </w:endnote>
  <w:endnote w:type="continuationSeparator" w:id="0">
    <w:p w14:paraId="6AF94509" w14:textId="77777777" w:rsidR="005C6FB3" w:rsidRDefault="005C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ourier New"/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DF14C7-0CCD-4EB7-A2A1-FB8FCB76F663}"/>
    <w:embedBold r:id="rId2" w:fontKey="{546372FD-9AB8-4F9E-BF47-C7AC63CC79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3" w:subsetted="1" w:fontKey="{439410D2-2643-4C62-B5A5-C94072CD5E52}"/>
  </w:font>
  <w:font w:name="Futura Light">
    <w:altName w:val="Century Gothic"/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4" w:subsetted="1" w:fontKey="{506709FF-AE64-4F83-B972-596DF606AF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012B" w14:textId="77777777" w:rsidR="0074153A" w:rsidRPr="00F144F6" w:rsidRDefault="0074153A" w:rsidP="0074153A">
    <w:pPr>
      <w:pStyle w:val="Fuzeile"/>
      <w:rPr>
        <w:rFonts w:asciiTheme="minorHAnsi" w:hAnsiTheme="minorHAnsi"/>
        <w:spacing w:val="20"/>
        <w:sz w:val="16"/>
        <w:szCs w:val="16"/>
      </w:rPr>
    </w:pPr>
    <w:r w:rsidRPr="00F144F6">
      <w:rPr>
        <w:rFonts w:asciiTheme="minorHAnsi" w:hAnsiTheme="minorHAnsi"/>
        <w:spacing w:val="20"/>
        <w:sz w:val="16"/>
        <w:szCs w:val="16"/>
      </w:rPr>
      <w:t xml:space="preserve">VERWALTUNG  </w:t>
    </w:r>
    <w:r>
      <w:rPr>
        <w:rFonts w:asciiTheme="minorHAnsi" w:hAnsiTheme="minorHAnsi"/>
        <w:spacing w:val="20"/>
        <w:sz w:val="16"/>
        <w:szCs w:val="16"/>
      </w:rPr>
      <w:t xml:space="preserve">                              </w:t>
    </w:r>
    <w:r w:rsidRPr="00F144F6">
      <w:rPr>
        <w:rFonts w:asciiTheme="minorHAnsi" w:hAnsiTheme="minorHAnsi"/>
        <w:spacing w:val="20"/>
        <w:sz w:val="16"/>
        <w:szCs w:val="16"/>
      </w:rPr>
      <w:t xml:space="preserve">AMRISWILERSTRASSE 4          </w:t>
    </w:r>
    <w:r>
      <w:rPr>
        <w:rFonts w:asciiTheme="minorHAnsi" w:hAnsiTheme="minorHAnsi"/>
        <w:spacing w:val="20"/>
        <w:sz w:val="16"/>
        <w:szCs w:val="16"/>
      </w:rPr>
      <w:t xml:space="preserve">        </w:t>
    </w:r>
    <w:r w:rsidRPr="00F144F6">
      <w:rPr>
        <w:rFonts w:asciiTheme="minorHAnsi" w:hAnsiTheme="minorHAnsi"/>
        <w:spacing w:val="20"/>
        <w:sz w:val="16"/>
        <w:szCs w:val="16"/>
      </w:rPr>
      <w:t xml:space="preserve"> </w:t>
    </w:r>
    <w:r>
      <w:rPr>
        <w:rFonts w:asciiTheme="minorHAnsi" w:hAnsiTheme="minorHAnsi"/>
        <w:spacing w:val="20"/>
        <w:sz w:val="16"/>
        <w:szCs w:val="16"/>
      </w:rPr>
      <w:t xml:space="preserve"> </w:t>
    </w:r>
    <w:r w:rsidRPr="00F144F6">
      <w:rPr>
        <w:rFonts w:asciiTheme="minorHAnsi" w:hAnsiTheme="minorHAnsi"/>
        <w:spacing w:val="20"/>
        <w:sz w:val="16"/>
        <w:szCs w:val="16"/>
      </w:rPr>
      <w:t xml:space="preserve">  </w:t>
    </w:r>
    <w:r>
      <w:rPr>
        <w:rFonts w:asciiTheme="minorHAnsi" w:hAnsiTheme="minorHAnsi"/>
        <w:spacing w:val="20"/>
        <w:sz w:val="16"/>
        <w:szCs w:val="16"/>
      </w:rPr>
      <w:t xml:space="preserve">   </w:t>
    </w:r>
    <w:r w:rsidRPr="00F144F6">
      <w:rPr>
        <w:rFonts w:asciiTheme="minorHAnsi" w:hAnsiTheme="minorHAnsi"/>
        <w:spacing w:val="20"/>
        <w:sz w:val="16"/>
        <w:szCs w:val="16"/>
      </w:rPr>
      <w:t>CH - 9315 NEUKIRCH (EGNACH)</w:t>
    </w:r>
  </w:p>
  <w:p w14:paraId="3287EC68" w14:textId="1B08EA25" w:rsidR="0074153A" w:rsidRPr="0074153A" w:rsidRDefault="0074153A" w:rsidP="0074153A">
    <w:pPr>
      <w:pStyle w:val="Fuzeile"/>
      <w:tabs>
        <w:tab w:val="clear" w:pos="9072"/>
        <w:tab w:val="right" w:pos="7655"/>
      </w:tabs>
      <w:rPr>
        <w:rFonts w:asciiTheme="minorHAnsi" w:hAnsiTheme="minorHAnsi"/>
      </w:rPr>
    </w:pPr>
    <w:r w:rsidRPr="00F144F6">
      <w:rPr>
        <w:rFonts w:asciiTheme="minorHAnsi" w:hAnsiTheme="minorHAnsi"/>
        <w:spacing w:val="20"/>
        <w:sz w:val="16"/>
        <w:szCs w:val="16"/>
      </w:rPr>
      <w:t xml:space="preserve">TELEFON  071 / 474 79 00             </w:t>
    </w:r>
    <w:r>
      <w:rPr>
        <w:rFonts w:asciiTheme="minorHAnsi" w:hAnsiTheme="minorHAnsi"/>
        <w:spacing w:val="20"/>
        <w:sz w:val="16"/>
        <w:szCs w:val="16"/>
      </w:rPr>
      <w:t xml:space="preserve">  </w:t>
    </w:r>
    <w:r w:rsidRPr="00F144F6">
      <w:rPr>
        <w:rFonts w:asciiTheme="minorHAnsi" w:hAnsiTheme="minorHAnsi"/>
        <w:spacing w:val="20"/>
        <w:sz w:val="16"/>
        <w:szCs w:val="16"/>
      </w:rPr>
      <w:t xml:space="preserve">  </w:t>
    </w:r>
    <w:r>
      <w:rPr>
        <w:rFonts w:asciiTheme="minorHAnsi" w:hAnsiTheme="minorHAnsi"/>
        <w:spacing w:val="20"/>
        <w:sz w:val="16"/>
        <w:szCs w:val="16"/>
      </w:rPr>
      <w:tab/>
      <w:t xml:space="preserve">                                        </w:t>
    </w:r>
    <w:r w:rsidRPr="00F144F6">
      <w:rPr>
        <w:rFonts w:asciiTheme="minorHAnsi" w:hAnsiTheme="minorHAnsi"/>
        <w:spacing w:val="20"/>
        <w:sz w:val="16"/>
        <w:szCs w:val="16"/>
      </w:rPr>
      <w:t xml:space="preserve">    </w:t>
    </w:r>
    <w:r>
      <w:rPr>
        <w:rFonts w:asciiTheme="minorHAnsi" w:hAnsiTheme="minorHAnsi"/>
        <w:spacing w:val="20"/>
        <w:sz w:val="16"/>
        <w:szCs w:val="16"/>
      </w:rPr>
      <w:t xml:space="preserve"> </w:t>
    </w:r>
    <w:r w:rsidRPr="00F144F6">
      <w:rPr>
        <w:rFonts w:asciiTheme="minorHAnsi" w:hAnsiTheme="minorHAnsi"/>
        <w:spacing w:val="20"/>
        <w:sz w:val="16"/>
        <w:szCs w:val="16"/>
      </w:rPr>
      <w:t xml:space="preserve">        </w:t>
    </w:r>
    <w:r>
      <w:rPr>
        <w:rFonts w:asciiTheme="minorHAnsi" w:hAnsiTheme="minorHAnsi"/>
        <w:spacing w:val="20"/>
        <w:sz w:val="16"/>
        <w:szCs w:val="16"/>
      </w:rPr>
      <w:t xml:space="preserve">   </w:t>
    </w:r>
    <w:r w:rsidRPr="00F144F6">
      <w:rPr>
        <w:rFonts w:asciiTheme="minorHAnsi" w:hAnsiTheme="minorHAnsi"/>
        <w:spacing w:val="20"/>
        <w:sz w:val="16"/>
        <w:szCs w:val="16"/>
      </w:rPr>
      <w:t>E-MAIL: info@schulenegnach.ch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13C3" w14:textId="77777777" w:rsidR="005C6FB3" w:rsidRDefault="005C6FB3">
      <w:r>
        <w:separator/>
      </w:r>
    </w:p>
  </w:footnote>
  <w:footnote w:type="continuationSeparator" w:id="0">
    <w:p w14:paraId="2F12263B" w14:textId="77777777" w:rsidR="005C6FB3" w:rsidRDefault="005C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E9B7" w14:textId="77777777" w:rsidR="00BF7887" w:rsidRPr="002F2EB4" w:rsidRDefault="00BF7887">
    <w:pPr>
      <w:pStyle w:val="Kopfzeile"/>
      <w:rPr>
        <w:rFonts w:ascii="Futura Light" w:hAnsi="Futura Light"/>
        <w:spacing w:val="220"/>
      </w:rPr>
    </w:pPr>
    <w:r w:rsidRPr="00224D9B">
      <w:rPr>
        <w:rFonts w:ascii="Futura Light" w:hAnsi="Futura Light"/>
        <w:spacing w:val="220"/>
      </w:rPr>
      <w:t>VOLKSSCHULGEMEINDE EGNACH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D4AF0"/>
    <w:multiLevelType w:val="hybridMultilevel"/>
    <w:tmpl w:val="40E2913C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721BA"/>
    <w:multiLevelType w:val="hybridMultilevel"/>
    <w:tmpl w:val="0B98482C"/>
    <w:lvl w:ilvl="0" w:tplc="545CC4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959234">
    <w:abstractNumId w:val="0"/>
  </w:num>
  <w:num w:numId="2" w16cid:durableId="1061949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76"/>
    <w:rsid w:val="000067B5"/>
    <w:rsid w:val="0001036A"/>
    <w:rsid w:val="00011025"/>
    <w:rsid w:val="00026077"/>
    <w:rsid w:val="000323A4"/>
    <w:rsid w:val="000360DB"/>
    <w:rsid w:val="0003722A"/>
    <w:rsid w:val="00062416"/>
    <w:rsid w:val="000663C1"/>
    <w:rsid w:val="00071751"/>
    <w:rsid w:val="000776D7"/>
    <w:rsid w:val="000779CE"/>
    <w:rsid w:val="00090CC0"/>
    <w:rsid w:val="000928AD"/>
    <w:rsid w:val="000B3D51"/>
    <w:rsid w:val="000B5514"/>
    <w:rsid w:val="000C0D6E"/>
    <w:rsid w:val="000C701A"/>
    <w:rsid w:val="000E1543"/>
    <w:rsid w:val="000E1EF4"/>
    <w:rsid w:val="000E731B"/>
    <w:rsid w:val="00105635"/>
    <w:rsid w:val="00117BB0"/>
    <w:rsid w:val="00136A12"/>
    <w:rsid w:val="0015062F"/>
    <w:rsid w:val="00154D80"/>
    <w:rsid w:val="001A1898"/>
    <w:rsid w:val="001A7297"/>
    <w:rsid w:val="001C2E78"/>
    <w:rsid w:val="001C4992"/>
    <w:rsid w:val="002576FE"/>
    <w:rsid w:val="00276AA8"/>
    <w:rsid w:val="002811F1"/>
    <w:rsid w:val="00295770"/>
    <w:rsid w:val="002C2EB4"/>
    <w:rsid w:val="002F2EB4"/>
    <w:rsid w:val="00327710"/>
    <w:rsid w:val="00332EA2"/>
    <w:rsid w:val="00340915"/>
    <w:rsid w:val="00365437"/>
    <w:rsid w:val="0038007C"/>
    <w:rsid w:val="00392FDF"/>
    <w:rsid w:val="00393BB7"/>
    <w:rsid w:val="0039703A"/>
    <w:rsid w:val="003D62B4"/>
    <w:rsid w:val="004114BB"/>
    <w:rsid w:val="0043646A"/>
    <w:rsid w:val="004422D3"/>
    <w:rsid w:val="00454781"/>
    <w:rsid w:val="0045501C"/>
    <w:rsid w:val="0048153D"/>
    <w:rsid w:val="004822C5"/>
    <w:rsid w:val="004A2DA3"/>
    <w:rsid w:val="004A595A"/>
    <w:rsid w:val="004A7B39"/>
    <w:rsid w:val="004C3CC1"/>
    <w:rsid w:val="004E24CD"/>
    <w:rsid w:val="004E5BC2"/>
    <w:rsid w:val="004F5811"/>
    <w:rsid w:val="00514AE1"/>
    <w:rsid w:val="00550177"/>
    <w:rsid w:val="00550263"/>
    <w:rsid w:val="00552518"/>
    <w:rsid w:val="00581126"/>
    <w:rsid w:val="005919F8"/>
    <w:rsid w:val="005920B7"/>
    <w:rsid w:val="005A3AD0"/>
    <w:rsid w:val="005A40E7"/>
    <w:rsid w:val="005A7EC4"/>
    <w:rsid w:val="005C6FB3"/>
    <w:rsid w:val="005E192A"/>
    <w:rsid w:val="005E3E66"/>
    <w:rsid w:val="00607B72"/>
    <w:rsid w:val="006110F5"/>
    <w:rsid w:val="00613311"/>
    <w:rsid w:val="006329CB"/>
    <w:rsid w:val="00637DC7"/>
    <w:rsid w:val="006717C5"/>
    <w:rsid w:val="006829DC"/>
    <w:rsid w:val="00690552"/>
    <w:rsid w:val="006A6920"/>
    <w:rsid w:val="006D3226"/>
    <w:rsid w:val="006D5BB4"/>
    <w:rsid w:val="006D6186"/>
    <w:rsid w:val="006E50AA"/>
    <w:rsid w:val="00722670"/>
    <w:rsid w:val="00722776"/>
    <w:rsid w:val="00723D67"/>
    <w:rsid w:val="00730A11"/>
    <w:rsid w:val="00736CC0"/>
    <w:rsid w:val="0074153A"/>
    <w:rsid w:val="007776E2"/>
    <w:rsid w:val="00796327"/>
    <w:rsid w:val="007A0373"/>
    <w:rsid w:val="007A109B"/>
    <w:rsid w:val="007A195F"/>
    <w:rsid w:val="007B07B5"/>
    <w:rsid w:val="007B29A9"/>
    <w:rsid w:val="007B2A6A"/>
    <w:rsid w:val="007E1F80"/>
    <w:rsid w:val="007F6964"/>
    <w:rsid w:val="00807E56"/>
    <w:rsid w:val="008228DF"/>
    <w:rsid w:val="00846664"/>
    <w:rsid w:val="0085043F"/>
    <w:rsid w:val="0086759E"/>
    <w:rsid w:val="008D201A"/>
    <w:rsid w:val="008D73D6"/>
    <w:rsid w:val="008E46CA"/>
    <w:rsid w:val="008F0D82"/>
    <w:rsid w:val="008F7315"/>
    <w:rsid w:val="00914E58"/>
    <w:rsid w:val="009431D7"/>
    <w:rsid w:val="00972437"/>
    <w:rsid w:val="009776F6"/>
    <w:rsid w:val="009E5133"/>
    <w:rsid w:val="009F6912"/>
    <w:rsid w:val="00A30DE7"/>
    <w:rsid w:val="00A36E33"/>
    <w:rsid w:val="00A64175"/>
    <w:rsid w:val="00A74A06"/>
    <w:rsid w:val="00A849A1"/>
    <w:rsid w:val="00A85C18"/>
    <w:rsid w:val="00A8720B"/>
    <w:rsid w:val="00A950D4"/>
    <w:rsid w:val="00AC5858"/>
    <w:rsid w:val="00AE487F"/>
    <w:rsid w:val="00B065F7"/>
    <w:rsid w:val="00B17DB1"/>
    <w:rsid w:val="00B54E51"/>
    <w:rsid w:val="00B57A9C"/>
    <w:rsid w:val="00B754E5"/>
    <w:rsid w:val="00B80AD6"/>
    <w:rsid w:val="00BB4DF3"/>
    <w:rsid w:val="00BC0405"/>
    <w:rsid w:val="00BC1255"/>
    <w:rsid w:val="00BD558F"/>
    <w:rsid w:val="00BD6A1D"/>
    <w:rsid w:val="00BD6B5F"/>
    <w:rsid w:val="00BE396B"/>
    <w:rsid w:val="00BF1C46"/>
    <w:rsid w:val="00BF7887"/>
    <w:rsid w:val="00C3100B"/>
    <w:rsid w:val="00C4490E"/>
    <w:rsid w:val="00C451F4"/>
    <w:rsid w:val="00C46F46"/>
    <w:rsid w:val="00C50AFA"/>
    <w:rsid w:val="00C527D4"/>
    <w:rsid w:val="00C54B9A"/>
    <w:rsid w:val="00C54D95"/>
    <w:rsid w:val="00C75A69"/>
    <w:rsid w:val="00C81941"/>
    <w:rsid w:val="00CA050F"/>
    <w:rsid w:val="00CB0A51"/>
    <w:rsid w:val="00CC791E"/>
    <w:rsid w:val="00CD2724"/>
    <w:rsid w:val="00CD2E84"/>
    <w:rsid w:val="00D00E6B"/>
    <w:rsid w:val="00D64A23"/>
    <w:rsid w:val="00D7330B"/>
    <w:rsid w:val="00D9007F"/>
    <w:rsid w:val="00D9186C"/>
    <w:rsid w:val="00DA0001"/>
    <w:rsid w:val="00DD15B1"/>
    <w:rsid w:val="00E31229"/>
    <w:rsid w:val="00E467DB"/>
    <w:rsid w:val="00E63FA4"/>
    <w:rsid w:val="00EC3AD4"/>
    <w:rsid w:val="00EC67CD"/>
    <w:rsid w:val="00ED791F"/>
    <w:rsid w:val="00EE250A"/>
    <w:rsid w:val="00EE276E"/>
    <w:rsid w:val="00EE38F3"/>
    <w:rsid w:val="00EE46F9"/>
    <w:rsid w:val="00EF7F4B"/>
    <w:rsid w:val="00F21AB0"/>
    <w:rsid w:val="00F3789C"/>
    <w:rsid w:val="00F37D1E"/>
    <w:rsid w:val="00F454FC"/>
    <w:rsid w:val="00F51C6C"/>
    <w:rsid w:val="00F65645"/>
    <w:rsid w:val="00FA0233"/>
    <w:rsid w:val="00FA33C1"/>
    <w:rsid w:val="00FA41AA"/>
    <w:rsid w:val="00FC2ACD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B423A6"/>
  <w15:docId w15:val="{06E24348-D4FD-443B-B73F-00C45B35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utura Book" w:hAnsi="Futura Book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23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323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F2EB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F2EB4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6D3226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1C2E7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B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32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323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krper">
    <w:name w:val="Body Text"/>
    <w:basedOn w:val="Standard"/>
    <w:link w:val="TextkrperZchn"/>
    <w:uiPriority w:val="99"/>
    <w:unhideWhenUsed/>
    <w:rsid w:val="000323A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0323A4"/>
    <w:rPr>
      <w:rFonts w:ascii="Futura Book" w:hAnsi="Futura Book" w:cs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F51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orlagen\Brief%20-%20ZUI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02AEE5AFCC246B0455D13D8F0EC32" ma:contentTypeVersion="15" ma:contentTypeDescription="Ein neues Dokument erstellen." ma:contentTypeScope="" ma:versionID="f7702b364deb21502e0fc2153d9ae63a">
  <xsd:schema xmlns:xsd="http://www.w3.org/2001/XMLSchema" xmlns:xs="http://www.w3.org/2001/XMLSchema" xmlns:p="http://schemas.microsoft.com/office/2006/metadata/properties" xmlns:ns2="0a5cc0e3-5c70-4b3a-a25c-29664ab8e664" xmlns:ns3="018c5e27-3b80-4f1d-8c77-d50d065c14f8" targetNamespace="http://schemas.microsoft.com/office/2006/metadata/properties" ma:root="true" ma:fieldsID="778f020fabca7df0551beb0a29eb5ef9" ns2:_="" ns3:_="">
    <xsd:import namespace="0a5cc0e3-5c70-4b3a-a25c-29664ab8e664"/>
    <xsd:import namespace="018c5e27-3b80-4f1d-8c77-d50d065c1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P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c0e3-5c70-4b3a-a25c-29664ab8e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2fdc021-d788-4217-9220-bcfd1ea7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P" ma:index="21" nillable="true" ma:displayName="Freigabetyp" ma:format="Dropdown" ma:internalName="LP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c5e27-3b80-4f1d-8c77-d50d065c14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901a72-97a9-4f02-b091-68fe8c50b476}" ma:internalName="TaxCatchAll" ma:showField="CatchAllData" ma:web="018c5e27-3b80-4f1d-8c77-d50d065c1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 xmlns="0a5cc0e3-5c70-4b3a-a25c-29664ab8e664" xsi:nil="true"/>
    <TaxCatchAll xmlns="018c5e27-3b80-4f1d-8c77-d50d065c14f8" xsi:nil="true"/>
    <lcf76f155ced4ddcb4097134ff3c332f xmlns="0a5cc0e3-5c70-4b3a-a25c-29664ab8e664">
      <Terms xmlns="http://schemas.microsoft.com/office/infopath/2007/PartnerControls"/>
    </lcf76f155ced4ddcb4097134ff3c332f>
    <Status xmlns="0a5cc0e3-5c70-4b3a-a25c-29664ab8e664" xsi:nil="true"/>
  </documentManagement>
</p:properties>
</file>

<file path=customXml/itemProps1.xml><?xml version="1.0" encoding="utf-8"?>
<ds:datastoreItem xmlns:ds="http://schemas.openxmlformats.org/officeDocument/2006/customXml" ds:itemID="{74022A13-9671-44D8-BD42-F92297544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396FE-8358-40E8-A486-4E8DA695C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cc0e3-5c70-4b3a-a25c-29664ab8e664"/>
    <ds:schemaRef ds:uri="018c5e27-3b80-4f1d-8c77-d50d065c1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01489-FF65-4DA6-9280-9FF79FB14F9C}">
  <ds:schemaRefs>
    <ds:schemaRef ds:uri="http://schemas.microsoft.com/office/2006/metadata/properties"/>
    <ds:schemaRef ds:uri="http://schemas.microsoft.com/office/infopath/2007/PartnerControls"/>
    <ds:schemaRef ds:uri="0a5cc0e3-5c70-4b3a-a25c-29664ab8e664"/>
    <ds:schemaRef ds:uri="018c5e27-3b80-4f1d-8c77-d50d065c14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- ZUI.dot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– Kindergarten / Schule</vt:lpstr>
    </vt:vector>
  </TitlesOfParts>
  <Company>Volksschulgemeinde Egnach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– Kindergarten / Schule</dc:title>
  <dc:subject/>
  <dc:creator>irene</dc:creator>
  <cp:keywords/>
  <cp:lastModifiedBy>Zumsteg Irene</cp:lastModifiedBy>
  <cp:revision>16</cp:revision>
  <cp:lastPrinted>2026-06-08T16:33:00Z</cp:lastPrinted>
  <dcterms:created xsi:type="dcterms:W3CDTF">2026-08-19T07:31:00Z</dcterms:created>
  <dcterms:modified xsi:type="dcterms:W3CDTF">2026-09-09T11:54:00Z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0x01010070F02AEE5AFCC246B0455D13D8F0EC32</vt:lpwstr>
  </property>
  <property fmtid="{D5CDD505-2E9C-101B-9397-08002B2CF9AE}" pid="3" name="Order">
    <vt:r8>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